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44D" w:rsidRPr="00AE0DD7" w:rsidRDefault="0085044D"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85044D" w:rsidRPr="00AE0DD7" w:rsidRDefault="0085044D"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85044D" w:rsidRPr="00AE0DD7" w:rsidRDefault="0085044D" w:rsidP="00C515DD">
      <w:pPr>
        <w:pStyle w:val="BodyText"/>
        <w:tabs>
          <w:tab w:val="center" w:pos="4819"/>
          <w:tab w:val="left" w:pos="8470"/>
        </w:tabs>
        <w:jc w:val="left"/>
        <w:rPr>
          <w:rFonts w:ascii="Calibri" w:hAnsi="Calibri" w:cs="Tahoma"/>
          <w:b/>
          <w:sz w:val="22"/>
          <w:szCs w:val="22"/>
        </w:rPr>
      </w:pPr>
      <w:r w:rsidRPr="00AE0DD7">
        <w:rPr>
          <w:rFonts w:ascii="Calibri" w:hAnsi="Calibri" w:cs="Tahoma"/>
          <w:b/>
          <w:sz w:val="22"/>
          <w:szCs w:val="22"/>
        </w:rPr>
        <w:tab/>
      </w:r>
      <w:r>
        <w:rPr>
          <w:rFonts w:ascii="Calibri" w:hAnsi="Calibri" w:cs="Tahoma"/>
          <w:b/>
          <w:sz w:val="22"/>
          <w:szCs w:val="22"/>
        </w:rPr>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85044D" w:rsidRPr="00AE0DD7" w:rsidRDefault="0085044D"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144 del 3.2.2016</w:t>
      </w:r>
      <w:bookmarkStart w:id="0" w:name="_GoBack"/>
      <w:bookmarkEnd w:id="0"/>
      <w:r w:rsidRPr="00AE0DD7">
        <w:rPr>
          <w:rFonts w:ascii="Calibri" w:hAnsi="Calibri" w:cs="Tahoma"/>
          <w:sz w:val="22"/>
          <w:szCs w:val="22"/>
        </w:rPr>
        <w:t xml:space="preserve"> - </w:t>
      </w:r>
    </w:p>
    <w:p w:rsidR="0085044D" w:rsidRPr="00AE0DD7" w:rsidRDefault="0085044D" w:rsidP="00C515DD">
      <w:pPr>
        <w:pStyle w:val="Heading1"/>
        <w:ind w:left="2124" w:firstLine="708"/>
        <w:jc w:val="both"/>
        <w:rPr>
          <w:rFonts w:ascii="Calibri" w:hAnsi="Calibri" w:cs="Tahoma"/>
          <w:b w:val="0"/>
          <w:sz w:val="22"/>
          <w:szCs w:val="22"/>
        </w:rPr>
      </w:pPr>
    </w:p>
    <w:p w:rsidR="0085044D" w:rsidRDefault="0085044D"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85044D" w:rsidRPr="00D21BC4" w:rsidRDefault="0085044D" w:rsidP="00D21BC4">
      <w:pPr>
        <w:rPr>
          <w:lang w:eastAsia="it-IT"/>
        </w:rPr>
      </w:pPr>
    </w:p>
    <w:p w:rsidR="0085044D" w:rsidRDefault="0085044D" w:rsidP="00441789">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Progetto CCM n. 1 dal titolo</w:t>
      </w:r>
      <w:r w:rsidRPr="00AE0DD7">
        <w:rPr>
          <w:rFonts w:ascii="Calibri" w:hAnsi="Calibri"/>
          <w:sz w:val="22"/>
          <w:szCs w:val="22"/>
        </w:rPr>
        <w:t>: “</w:t>
      </w:r>
      <w:r w:rsidRPr="00223BB9">
        <w:rPr>
          <w:rFonts w:ascii="Calibri" w:hAnsi="Calibri"/>
          <w:sz w:val="22"/>
          <w:szCs w:val="22"/>
        </w:rPr>
        <w:t xml:space="preserve">UN PROGRAMMA DI FORMAZIONE BLENDED PER OPERATORI SANITARI E NON, MIRATO AL RAFFORZAMENTO DELLE RETI TERRITORIALI PER </w:t>
      </w:r>
      <w:smartTag w:uri="urn:schemas-microsoft-com:office:smarttags" w:element="PersonName">
        <w:smartTagPr>
          <w:attr w:name="ProductID" w:val="LA PREVENZIONE E"/>
        </w:smartTagPr>
        <w:r w:rsidRPr="00223BB9">
          <w:rPr>
            <w:rFonts w:ascii="Calibri" w:hAnsi="Calibri"/>
            <w:sz w:val="22"/>
            <w:szCs w:val="22"/>
          </w:rPr>
          <w:t>LA PREVENZIONE E</w:t>
        </w:r>
      </w:smartTag>
      <w:r w:rsidRPr="00223BB9">
        <w:rPr>
          <w:rFonts w:ascii="Calibri" w:hAnsi="Calibri"/>
          <w:sz w:val="22"/>
          <w:szCs w:val="22"/>
        </w:rPr>
        <w:t xml:space="preserve"> IL CONTRASTO DELLA VIOLENZA DI GENERE</w:t>
      </w:r>
      <w:r w:rsidRPr="00AE0DD7">
        <w:rPr>
          <w:rFonts w:ascii="Calibri" w:hAnsi="Calibri"/>
          <w:sz w:val="22"/>
          <w:szCs w:val="22"/>
        </w:rPr>
        <w:t>”</w:t>
      </w:r>
      <w:r>
        <w:rPr>
          <w:rFonts w:ascii="Calibri" w:hAnsi="Calibri"/>
          <w:sz w:val="22"/>
          <w:szCs w:val="22"/>
        </w:rPr>
        <w:t xml:space="preserve"> e “</w:t>
      </w:r>
      <w:r w:rsidRPr="00543914">
        <w:rPr>
          <w:rFonts w:ascii="Calibri" w:hAnsi="Calibri"/>
          <w:sz w:val="22"/>
          <w:szCs w:val="22"/>
        </w:rPr>
        <w:t xml:space="preserve">CONTROLLO E RISPOSTA ALLA VIOLENZA SU PERSONE VULNERABILI: </w:t>
      </w:r>
      <w:smartTag w:uri="urn:schemas-microsoft-com:office:smarttags" w:element="PersonName">
        <w:smartTagPr>
          <w:attr w:name="ProductID" w:val="LA DONNA E"/>
        </w:smartTagPr>
        <w:r w:rsidRPr="00543914">
          <w:rPr>
            <w:rFonts w:ascii="Calibri" w:hAnsi="Calibri"/>
            <w:sz w:val="22"/>
            <w:szCs w:val="22"/>
          </w:rPr>
          <w:t>LA DONNA E</w:t>
        </w:r>
      </w:smartTag>
      <w:r w:rsidRPr="00543914">
        <w:rPr>
          <w:rFonts w:ascii="Calibri" w:hAnsi="Calibri"/>
          <w:sz w:val="22"/>
          <w:szCs w:val="22"/>
        </w:rPr>
        <w:t xml:space="preserve"> IL BAMBINO, MODELLI D'INTERVENTO NELLE RETI OSPEDALIERE E NEI SERVIZI SOCIO-SANITARI IN UNA PROSPETTIVA EUROPEA – REVAMP (REPELLERE VULNERA AD MULIEREM ET PUERUM)</w:t>
      </w:r>
      <w:r>
        <w:rPr>
          <w:rFonts w:ascii="Calibri" w:hAnsi="Calibri"/>
          <w:sz w:val="22"/>
          <w:szCs w:val="22"/>
        </w:rPr>
        <w:t>”</w:t>
      </w:r>
      <w:r w:rsidRPr="009B7FCB">
        <w:rPr>
          <w:rFonts w:ascii="Calibri" w:hAnsi="Calibri" w:cs="Arial"/>
          <w:bCs/>
          <w:sz w:val="22"/>
          <w:szCs w:val="22"/>
        </w:rPr>
        <w:t xml:space="preserve"> </w:t>
      </w:r>
      <w:r w:rsidRPr="00AE0DD7">
        <w:rPr>
          <w:rFonts w:ascii="Calibri" w:hAnsi="Calibri"/>
          <w:sz w:val="22"/>
          <w:szCs w:val="22"/>
        </w:rPr>
        <w:t xml:space="preserve">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223BB9">
        <w:rPr>
          <w:rFonts w:ascii="Calibri" w:hAnsi="Calibri"/>
          <w:sz w:val="22"/>
          <w:szCs w:val="22"/>
        </w:rPr>
        <w:t>Soccor</w:t>
      </w:r>
      <w:r>
        <w:rPr>
          <w:rFonts w:ascii="Calibri" w:hAnsi="Calibri"/>
          <w:sz w:val="22"/>
          <w:szCs w:val="22"/>
        </w:rPr>
        <w:t>so Violenza Sessuale e</w:t>
      </w:r>
      <w:r w:rsidRPr="00223BB9">
        <w:rPr>
          <w:rFonts w:ascii="Calibri" w:hAnsi="Calibri"/>
          <w:sz w:val="22"/>
          <w:szCs w:val="22"/>
        </w:rPr>
        <w:t xml:space="preserve"> Domestica</w:t>
      </w:r>
      <w:r>
        <w:rPr>
          <w:rFonts w:ascii="Calibri" w:hAnsi="Calibri"/>
          <w:sz w:val="22"/>
          <w:szCs w:val="22"/>
        </w:rPr>
        <w:t xml:space="preserve"> </w:t>
      </w:r>
      <w:r w:rsidRPr="00223BB9">
        <w:rPr>
          <w:rFonts w:ascii="Calibri" w:hAnsi="Calibri"/>
          <w:sz w:val="22"/>
          <w:szCs w:val="22"/>
        </w:rPr>
        <w:t>(SVS</w:t>
      </w:r>
      <w:r>
        <w:rPr>
          <w:rFonts w:ascii="Calibri" w:hAnsi="Calibri"/>
          <w:sz w:val="22"/>
          <w:szCs w:val="22"/>
        </w:rPr>
        <w:t>e</w:t>
      </w:r>
      <w:r w:rsidRPr="00223BB9">
        <w:rPr>
          <w:rFonts w:ascii="Calibri" w:hAnsi="Calibri"/>
          <w:sz w:val="22"/>
          <w:szCs w:val="22"/>
        </w:rPr>
        <w:t>D)</w:t>
      </w:r>
      <w:r>
        <w:rPr>
          <w:rFonts w:ascii="Calibri" w:hAnsi="Calibri"/>
          <w:sz w:val="22"/>
          <w:szCs w:val="22"/>
        </w:rPr>
        <w:t>.</w:t>
      </w:r>
    </w:p>
    <w:p w:rsidR="0085044D" w:rsidRDefault="0085044D" w:rsidP="00A979D2">
      <w:pPr>
        <w:jc w:val="both"/>
        <w:rPr>
          <w:rFonts w:ascii="Calibri" w:hAnsi="Calibri"/>
          <w:sz w:val="22"/>
          <w:szCs w:val="22"/>
        </w:rPr>
      </w:pPr>
    </w:p>
    <w:p w:rsidR="0085044D" w:rsidRDefault="0085044D" w:rsidP="00A979D2">
      <w:pPr>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12</w:t>
      </w:r>
      <w:r w:rsidRPr="00AE0DD7">
        <w:rPr>
          <w:rFonts w:ascii="Calibri" w:hAnsi="Calibri"/>
          <w:sz w:val="22"/>
          <w:szCs w:val="22"/>
        </w:rPr>
        <w:t>, impegno ora</w:t>
      </w:r>
      <w:r>
        <w:rPr>
          <w:rFonts w:ascii="Calibri" w:hAnsi="Calibri"/>
          <w:sz w:val="22"/>
          <w:szCs w:val="22"/>
        </w:rPr>
        <w:t>rio previsto indicativamente di 875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 xml:space="preserve">abilito con </w:t>
      </w:r>
      <w:smartTag w:uri="urn:schemas-microsoft-com:office:smarttags" w:element="PersonName">
        <w:smartTagPr>
          <w:attr w:name="ProductID" w:val="la Dr.ssa Alessandra"/>
        </w:smartTagPr>
        <w:r>
          <w:rPr>
            <w:rFonts w:ascii="Calibri" w:hAnsi="Calibri"/>
            <w:sz w:val="22"/>
            <w:szCs w:val="22"/>
          </w:rPr>
          <w:t xml:space="preserve">la </w:t>
        </w:r>
        <w:r w:rsidRPr="00F90579">
          <w:rPr>
            <w:rFonts w:ascii="Calibri" w:hAnsi="Calibri" w:cs="Arial"/>
            <w:sz w:val="22"/>
            <w:szCs w:val="22"/>
          </w:rPr>
          <w:t>Dr.ssa Alessandra</w:t>
        </w:r>
      </w:smartTag>
      <w:r w:rsidRPr="00F90579">
        <w:rPr>
          <w:rFonts w:ascii="Calibri" w:hAnsi="Calibri" w:cs="Arial"/>
          <w:sz w:val="22"/>
          <w:szCs w:val="22"/>
        </w:rPr>
        <w:t xml:space="preserve"> Kustermann</w:t>
      </w:r>
      <w:r w:rsidRPr="00AE0DD7">
        <w:rPr>
          <w:rFonts w:ascii="Calibri" w:hAnsi="Calibri"/>
          <w:sz w:val="22"/>
          <w:szCs w:val="22"/>
        </w:rPr>
        <w:t xml:space="preserve">, responsabile scientifico del progetto. </w:t>
      </w:r>
    </w:p>
    <w:p w:rsidR="0085044D" w:rsidRPr="00AE0DD7" w:rsidRDefault="0085044D" w:rsidP="00A979D2">
      <w:pPr>
        <w:jc w:val="both"/>
        <w:rPr>
          <w:rFonts w:ascii="Calibri" w:hAnsi="Calibri"/>
          <w:sz w:val="22"/>
          <w:szCs w:val="22"/>
        </w:rPr>
      </w:pPr>
    </w:p>
    <w:p w:rsidR="0085044D" w:rsidRPr="00AE0DD7" w:rsidRDefault="0085044D"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85044D" w:rsidRDefault="0085044D"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85044D" w:rsidRPr="00AE0DD7" w:rsidRDefault="0085044D" w:rsidP="00C515DD">
      <w:pPr>
        <w:spacing w:before="120"/>
        <w:jc w:val="both"/>
        <w:rPr>
          <w:rFonts w:ascii="Calibri" w:hAnsi="Calibri" w:cs="Tahoma"/>
          <w:sz w:val="22"/>
          <w:szCs w:val="22"/>
        </w:rPr>
      </w:pPr>
    </w:p>
    <w:p w:rsidR="0085044D" w:rsidRPr="00896DCF" w:rsidRDefault="0085044D" w:rsidP="00896DCF">
      <w:pPr>
        <w:numPr>
          <w:ilvl w:val="0"/>
          <w:numId w:val="7"/>
        </w:numPr>
        <w:ind w:left="714" w:hanging="357"/>
        <w:jc w:val="both"/>
        <w:rPr>
          <w:rFonts w:ascii="Calibri" w:hAnsi="Calibri" w:cs="Tahoma"/>
          <w:sz w:val="22"/>
          <w:szCs w:val="22"/>
        </w:rPr>
      </w:pPr>
      <w:r>
        <w:rPr>
          <w:rFonts w:ascii="Calibri" w:hAnsi="Calibri"/>
          <w:sz w:val="22"/>
          <w:szCs w:val="22"/>
        </w:rPr>
        <w:t>laurea in Psicologia</w:t>
      </w:r>
      <w:r w:rsidRPr="00AE0DD7">
        <w:rPr>
          <w:rFonts w:ascii="Calibri" w:hAnsi="Calibri"/>
          <w:sz w:val="22"/>
          <w:szCs w:val="22"/>
        </w:rPr>
        <w:t>;</w:t>
      </w:r>
    </w:p>
    <w:p w:rsidR="0085044D" w:rsidRPr="006613F7" w:rsidRDefault="0085044D"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diploma di specializzazione in Psicoterapia;</w:t>
      </w:r>
    </w:p>
    <w:p w:rsidR="0085044D" w:rsidRPr="006613F7" w:rsidRDefault="0085044D"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acquisizione competenze professionali in caso di violenza sessuale e domestica (anche attraverso corsi di formazione specifica);</w:t>
      </w:r>
    </w:p>
    <w:p w:rsidR="0085044D" w:rsidRPr="00896DCF" w:rsidRDefault="0085044D"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collaborazione presso un centro antiviolenza da almeno 5 anni.</w:t>
      </w:r>
    </w:p>
    <w:p w:rsidR="0085044D" w:rsidRPr="004100D7" w:rsidRDefault="0085044D" w:rsidP="004100D7">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85044D" w:rsidRDefault="0085044D" w:rsidP="001641EF">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sz w:val="22"/>
          <w:szCs w:val="22"/>
        </w:rPr>
        <w:t>aumentare le competenze degli operatori dei servizi di PS relativamente al tema della violenza di genere e alle strategie di intervento, che si sono dimostrate efficaci sulla base di evidenze scientifiche raccolte a livello internazionale e che sono raccomandate dalle recenti linee-guida dell’OMS</w:t>
      </w:r>
      <w:r>
        <w:rPr>
          <w:rFonts w:ascii="Calibri" w:eastAsia="Batang" w:hAnsi="Calibri" w:cs="Arial"/>
          <w:sz w:val="22"/>
          <w:szCs w:val="22"/>
        </w:rPr>
        <w:t>;</w:t>
      </w:r>
    </w:p>
    <w:p w:rsidR="0085044D" w:rsidRPr="004100D7" w:rsidRDefault="0085044D" w:rsidP="004100D7">
      <w:pPr>
        <w:pStyle w:val="PlainText"/>
        <w:spacing w:line="240" w:lineRule="atLeast"/>
        <w:ind w:left="709"/>
        <w:jc w:val="both"/>
        <w:outlineLvl w:val="0"/>
        <w:rPr>
          <w:rFonts w:ascii="Calibri" w:eastAsia="Batang" w:hAnsi="Calibri" w:cs="Arial"/>
          <w:sz w:val="22"/>
          <w:szCs w:val="22"/>
        </w:rPr>
      </w:pPr>
    </w:p>
    <w:p w:rsidR="0085044D" w:rsidRDefault="0085044D"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85044D" w:rsidRDefault="0085044D" w:rsidP="00B61697">
      <w:pPr>
        <w:tabs>
          <w:tab w:val="left" w:pos="540"/>
        </w:tabs>
        <w:jc w:val="both"/>
        <w:rPr>
          <w:rFonts w:ascii="Calibri" w:hAnsi="Calibri" w:cs="Tahoma"/>
          <w:sz w:val="22"/>
          <w:szCs w:val="22"/>
        </w:rPr>
      </w:pPr>
    </w:p>
    <w:p w:rsidR="0085044D" w:rsidRDefault="0085044D" w:rsidP="00B61697">
      <w:pPr>
        <w:tabs>
          <w:tab w:val="left" w:pos="540"/>
        </w:tabs>
        <w:jc w:val="both"/>
        <w:rPr>
          <w:rFonts w:ascii="Calibri" w:hAnsi="Calibri" w:cs="Tahoma"/>
          <w:sz w:val="22"/>
          <w:szCs w:val="22"/>
        </w:rPr>
      </w:pPr>
    </w:p>
    <w:p w:rsidR="0085044D" w:rsidRDefault="0085044D" w:rsidP="006B35BA">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sidRPr="00AE0DD7">
        <w:rPr>
          <w:rFonts w:ascii="Calibri" w:hAnsi="Calibri" w:cs="Tahoma"/>
          <w:bCs/>
          <w:sz w:val="22"/>
          <w:szCs w:val="22"/>
          <w:lang w:val="en-US"/>
        </w:rPr>
        <w:tab/>
      </w:r>
      <w:r>
        <w:rPr>
          <w:rFonts w:ascii="Calibri" w:hAnsi="Calibri" w:cs="Tahoma"/>
          <w:bCs/>
          <w:sz w:val="22"/>
          <w:szCs w:val="22"/>
          <w:lang w:val="en-US"/>
        </w:rPr>
        <w:t xml:space="preserve">    </w:t>
      </w:r>
      <w:r w:rsidRPr="00AE0DD7">
        <w:rPr>
          <w:rFonts w:ascii="Calibri" w:hAnsi="Calibri" w:cs="Tahoma"/>
          <w:bCs/>
          <w:sz w:val="22"/>
          <w:szCs w:val="22"/>
          <w:lang w:val="en-US"/>
        </w:rPr>
        <w:t>– p.</w:t>
      </w:r>
      <w:r>
        <w:rPr>
          <w:rFonts w:ascii="Calibri" w:hAnsi="Calibri" w:cs="Tahoma"/>
          <w:bCs/>
          <w:sz w:val="22"/>
          <w:szCs w:val="22"/>
          <w:lang w:val="en-US"/>
        </w:rPr>
        <w:t xml:space="preserve"> 2</w:t>
      </w:r>
      <w:r w:rsidRPr="00AE0DD7">
        <w:rPr>
          <w:rFonts w:ascii="Calibri" w:hAnsi="Calibri" w:cs="Tahoma"/>
          <w:bCs/>
          <w:sz w:val="22"/>
          <w:szCs w:val="22"/>
          <w:lang w:val="en-US"/>
        </w:rPr>
        <w:t xml:space="preserve"> </w:t>
      </w:r>
    </w:p>
    <w:p w:rsidR="0085044D" w:rsidRDefault="0085044D" w:rsidP="0009497B">
      <w:pPr>
        <w:autoSpaceDE w:val="0"/>
        <w:autoSpaceDN w:val="0"/>
        <w:adjustRightInd w:val="0"/>
        <w:ind w:left="3540"/>
        <w:jc w:val="both"/>
        <w:rPr>
          <w:rFonts w:ascii="Calibri" w:hAnsi="Calibri"/>
          <w:b/>
          <w:sz w:val="22"/>
          <w:szCs w:val="22"/>
          <w:lang w:val="en-US"/>
        </w:rPr>
      </w:pPr>
      <w:r w:rsidRPr="00AE0DD7">
        <w:rPr>
          <w:rFonts w:ascii="Calibri" w:hAnsi="Calibri"/>
          <w:b/>
          <w:sz w:val="22"/>
          <w:szCs w:val="22"/>
          <w:lang w:val="en-US"/>
        </w:rPr>
        <w:t>ART. 3 – DOMANDE</w:t>
      </w:r>
    </w:p>
    <w:p w:rsidR="0085044D" w:rsidRPr="0009497B" w:rsidRDefault="0085044D" w:rsidP="0009497B">
      <w:pPr>
        <w:autoSpaceDE w:val="0"/>
        <w:autoSpaceDN w:val="0"/>
        <w:adjustRightInd w:val="0"/>
        <w:ind w:left="3540"/>
        <w:jc w:val="both"/>
        <w:rPr>
          <w:rFonts w:ascii="Calibri" w:hAnsi="Calibri" w:cs="Tahoma"/>
          <w:bCs/>
          <w:sz w:val="22"/>
          <w:szCs w:val="22"/>
          <w:lang w:val="en-US"/>
        </w:rPr>
      </w:pPr>
    </w:p>
    <w:p w:rsidR="0085044D" w:rsidRPr="00AE0DD7" w:rsidRDefault="0085044D"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85044D" w:rsidRPr="00285CA8" w:rsidRDefault="0085044D" w:rsidP="00285CA8">
      <w:pPr>
        <w:numPr>
          <w:ilvl w:val="0"/>
          <w:numId w:val="3"/>
        </w:numPr>
        <w:tabs>
          <w:tab w:val="clear" w:pos="717"/>
          <w:tab w:val="num" w:pos="420"/>
        </w:tabs>
        <w:spacing w:before="12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85044D" w:rsidRPr="00AE0DD7" w:rsidRDefault="0085044D"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85044D" w:rsidRDefault="0085044D"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85044D" w:rsidRPr="00B61697" w:rsidRDefault="0085044D"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85044D" w:rsidRDefault="0085044D"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85044D" w:rsidRPr="00AE0DD7" w:rsidRDefault="0085044D" w:rsidP="00C515DD">
      <w:pPr>
        <w:jc w:val="both"/>
        <w:rPr>
          <w:rFonts w:ascii="Calibri" w:hAnsi="Calibri" w:cs="Tahoma"/>
          <w:sz w:val="22"/>
          <w:szCs w:val="22"/>
        </w:rPr>
      </w:pPr>
    </w:p>
    <w:p w:rsidR="0085044D" w:rsidRPr="00AE0DD7" w:rsidRDefault="0085044D"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85044D" w:rsidRDefault="0085044D" w:rsidP="00D908AE">
      <w:pPr>
        <w:jc w:val="both"/>
        <w:rPr>
          <w:rFonts w:ascii="Calibri" w:hAnsi="Calibri"/>
          <w:sz w:val="22"/>
          <w:szCs w:val="22"/>
        </w:rPr>
      </w:pPr>
    </w:p>
    <w:p w:rsidR="0085044D" w:rsidRPr="00AE0DD7" w:rsidRDefault="0085044D" w:rsidP="00D908AE">
      <w:pPr>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€ 20.00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85044D" w:rsidRDefault="0085044D" w:rsidP="00AE0DD7">
      <w:pPr>
        <w:spacing w:before="120"/>
        <w:jc w:val="both"/>
        <w:rPr>
          <w:rFonts w:ascii="Calibri" w:hAnsi="Calibri"/>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85044D" w:rsidRPr="00AE0DD7" w:rsidRDefault="0085044D" w:rsidP="00AE0DD7">
      <w:pPr>
        <w:spacing w:before="120"/>
        <w:jc w:val="both"/>
        <w:rPr>
          <w:rFonts w:ascii="Calibri" w:hAnsi="Calibri" w:cs="Tahoma"/>
          <w:sz w:val="22"/>
          <w:szCs w:val="22"/>
        </w:rPr>
      </w:pPr>
    </w:p>
    <w:p w:rsidR="0085044D" w:rsidRPr="00AE0DD7" w:rsidRDefault="0085044D"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85044D" w:rsidRPr="00FE6F9E" w:rsidRDefault="0085044D"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85044D" w:rsidRPr="00AE0DD7" w:rsidRDefault="0085044D"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85044D" w:rsidRPr="00AE0DD7" w:rsidRDefault="0085044D"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85044D" w:rsidRPr="00AE0DD7" w:rsidRDefault="0085044D"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85044D" w:rsidRDefault="0085044D" w:rsidP="00C515DD">
      <w:pPr>
        <w:pStyle w:val="BodyText2"/>
        <w:spacing w:after="0" w:line="240" w:lineRule="auto"/>
        <w:jc w:val="both"/>
        <w:rPr>
          <w:rFonts w:ascii="Calibri" w:hAnsi="Calibri" w:cs="Tahoma"/>
          <w:bCs/>
          <w:sz w:val="22"/>
          <w:szCs w:val="22"/>
        </w:rPr>
      </w:pPr>
    </w:p>
    <w:p w:rsidR="0085044D" w:rsidRPr="00AE0DD7" w:rsidRDefault="0085044D"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85044D" w:rsidRPr="00AE0DD7" w:rsidRDefault="0085044D"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85044D" w:rsidRPr="00AE0DD7" w:rsidRDefault="0085044D"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85044D" w:rsidRDefault="0085044D"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85044D" w:rsidRPr="00AE0DD7" w:rsidRDefault="0085044D" w:rsidP="006B35BA">
      <w:pPr>
        <w:pStyle w:val="BodyText2"/>
        <w:spacing w:after="0" w:line="240" w:lineRule="auto"/>
        <w:ind w:left="5664"/>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Pr>
          <w:rFonts w:ascii="Calibri" w:hAnsi="Calibri" w:cs="Tahoma"/>
          <w:bCs/>
          <w:sz w:val="22"/>
          <w:szCs w:val="22"/>
        </w:rPr>
        <w:tab/>
      </w:r>
      <w:r w:rsidRPr="00AE0DD7">
        <w:rPr>
          <w:rFonts w:ascii="Calibri" w:hAnsi="Calibri" w:cs="Tahoma"/>
          <w:bCs/>
          <w:sz w:val="22"/>
          <w:szCs w:val="22"/>
        </w:rPr>
        <w:tab/>
        <w:t>– p. 3</w:t>
      </w:r>
    </w:p>
    <w:p w:rsidR="0085044D" w:rsidRDefault="0085044D"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85044D" w:rsidRDefault="0085044D"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Commiss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85044D" w:rsidRPr="00AE0DD7" w:rsidRDefault="0085044D" w:rsidP="00C515DD">
      <w:pPr>
        <w:pStyle w:val="BodyText2"/>
        <w:spacing w:after="0" w:line="240" w:lineRule="auto"/>
        <w:jc w:val="both"/>
        <w:rPr>
          <w:rFonts w:ascii="Calibri" w:hAnsi="Calibri" w:cs="Tahoma"/>
          <w:sz w:val="22"/>
          <w:szCs w:val="22"/>
        </w:rPr>
      </w:pPr>
      <w:r>
        <w:rPr>
          <w:rFonts w:ascii="Calibri" w:hAnsi="Calibri" w:cs="Tahoma"/>
          <w:sz w:val="22"/>
          <w:szCs w:val="22"/>
        </w:rPr>
        <w:t xml:space="preserve">Ai </w:t>
      </w:r>
      <w:r w:rsidRPr="00AE0DD7">
        <w:rPr>
          <w:rFonts w:ascii="Calibri" w:hAnsi="Calibri" w:cs="Tahoma"/>
          <w:sz w:val="22"/>
          <w:szCs w:val="22"/>
        </w:rPr>
        <w:t>candidati che risulteranno vincitori verrà data comunicazione scritta con lettera raccomandata con avviso di ricevimento.</w:t>
      </w:r>
    </w:p>
    <w:p w:rsidR="0085044D" w:rsidRDefault="0085044D"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w:t>
      </w:r>
      <w:r>
        <w:rPr>
          <w:rFonts w:ascii="Calibri" w:hAnsi="Calibri" w:cs="Tahoma"/>
          <w:sz w:val="22"/>
          <w:szCs w:val="22"/>
        </w:rPr>
        <w:t>.</w:t>
      </w:r>
    </w:p>
    <w:p w:rsidR="0085044D" w:rsidRPr="00AE0DD7" w:rsidRDefault="0085044D" w:rsidP="00C515DD">
      <w:pPr>
        <w:pStyle w:val="BodyText2"/>
        <w:spacing w:after="0" w:line="240" w:lineRule="auto"/>
        <w:jc w:val="both"/>
        <w:rPr>
          <w:rStyle w:val="Emphasis"/>
          <w:rFonts w:ascii="Calibri" w:hAnsi="Calibri" w:cs="Tahoma"/>
          <w:i w:val="0"/>
          <w:sz w:val="22"/>
          <w:szCs w:val="22"/>
        </w:rPr>
      </w:pPr>
    </w:p>
    <w:p w:rsidR="0085044D" w:rsidRDefault="0085044D" w:rsidP="00AE0DD7">
      <w:pPr>
        <w:jc w:val="both"/>
        <w:rPr>
          <w:rFonts w:ascii="Calibri" w:hAnsi="Calibri"/>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85044D" w:rsidRPr="00AE0DD7" w:rsidRDefault="0085044D" w:rsidP="00AE0DD7">
      <w:pPr>
        <w:jc w:val="both"/>
        <w:rPr>
          <w:rFonts w:ascii="Calibri" w:hAnsi="Calibri" w:cs="Tahoma"/>
          <w:sz w:val="22"/>
          <w:szCs w:val="22"/>
        </w:rPr>
      </w:pPr>
    </w:p>
    <w:p w:rsidR="0085044D" w:rsidRPr="009F2C3C" w:rsidRDefault="0085044D" w:rsidP="00C023C2">
      <w:pPr>
        <w:pStyle w:val="Heading1"/>
        <w:ind w:left="2124"/>
        <w:jc w:val="both"/>
        <w:rPr>
          <w:rFonts w:ascii="Calibri" w:hAnsi="Calibri"/>
          <w:sz w:val="22"/>
          <w:szCs w:val="22"/>
        </w:rPr>
      </w:pPr>
      <w:r w:rsidRPr="009F2C3C">
        <w:rPr>
          <w:rFonts w:ascii="Calibri" w:hAnsi="Calibri"/>
          <w:sz w:val="22"/>
          <w:szCs w:val="22"/>
        </w:rPr>
        <w:t>ART. 6 – COPERTURA ASSICURATIVA E PREVIDENZIALE</w:t>
      </w:r>
    </w:p>
    <w:p w:rsidR="0085044D" w:rsidRPr="00AE0DD7" w:rsidRDefault="0085044D" w:rsidP="00AE0DD7">
      <w:pPr>
        <w:rPr>
          <w:lang w:eastAsia="it-IT"/>
        </w:rPr>
      </w:pPr>
    </w:p>
    <w:p w:rsidR="0085044D" w:rsidRDefault="0085044D"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85044D" w:rsidRPr="00AE0DD7" w:rsidRDefault="0085044D" w:rsidP="00AE0DD7">
      <w:pPr>
        <w:pStyle w:val="BodyText2"/>
        <w:spacing w:after="0" w:line="240" w:lineRule="auto"/>
        <w:jc w:val="both"/>
        <w:rPr>
          <w:rFonts w:ascii="Calibri" w:hAnsi="Calibri" w:cs="Tahoma"/>
          <w:sz w:val="22"/>
          <w:szCs w:val="22"/>
        </w:rPr>
      </w:pPr>
    </w:p>
    <w:p w:rsidR="0085044D" w:rsidRPr="00AE0DD7" w:rsidRDefault="0085044D"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85044D" w:rsidRDefault="0085044D"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85044D" w:rsidRPr="00AE0DD7" w:rsidRDefault="0085044D"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85044D" w:rsidRPr="00AE0DD7" w:rsidRDefault="0085044D"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85044D" w:rsidRDefault="0085044D" w:rsidP="0066161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r>
        <w:rPr>
          <w:rFonts w:ascii="Calibri" w:hAnsi="Calibri" w:cs="Tahoma"/>
          <w:sz w:val="22"/>
          <w:szCs w:val="22"/>
        </w:rPr>
        <w:t xml:space="preserve"> </w:t>
      </w:r>
      <w:r w:rsidRPr="00AE0DD7">
        <w:rPr>
          <w:rFonts w:ascii="Calibri" w:hAnsi="Calibri" w:cs="Tahoma"/>
          <w:sz w:val="22"/>
          <w:szCs w:val="22"/>
        </w:rPr>
        <w:t>I collaboratori sono, altresì, tenuti ad osservare le regole del segreto d’ufficio e a mantenere la massima riservatezza con riferimento a fatti, informazioni, notizie od altro di cui avrà comunicazione o prenderà</w:t>
      </w:r>
      <w:r>
        <w:rPr>
          <w:rFonts w:ascii="Calibri" w:hAnsi="Calibri" w:cs="Tahoma"/>
          <w:sz w:val="22"/>
          <w:szCs w:val="22"/>
        </w:rPr>
        <w:t xml:space="preserve"> </w:t>
      </w: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 conoscenza nello svolgimento dell’incarico.</w:t>
      </w:r>
    </w:p>
    <w:p w:rsidR="0085044D" w:rsidRDefault="0085044D" w:rsidP="009F2C3C">
      <w:pPr>
        <w:pStyle w:val="BodyText"/>
        <w:ind w:left="5664" w:firstLine="708"/>
        <w:rPr>
          <w:rFonts w:ascii="Calibri" w:hAnsi="Calibri"/>
          <w:sz w:val="22"/>
          <w:szCs w:val="22"/>
        </w:rPr>
      </w:pPr>
    </w:p>
    <w:p w:rsidR="0085044D" w:rsidRDefault="0085044D" w:rsidP="009F2C3C">
      <w:pPr>
        <w:pStyle w:val="BodyText"/>
        <w:ind w:left="5664" w:firstLine="708"/>
        <w:rPr>
          <w:rFonts w:ascii="Calibri" w:hAnsi="Calibri"/>
          <w:sz w:val="22"/>
          <w:szCs w:val="22"/>
        </w:rPr>
      </w:pPr>
    </w:p>
    <w:p w:rsidR="0085044D" w:rsidRDefault="0085044D" w:rsidP="009F2C3C">
      <w:pPr>
        <w:pStyle w:val="BodyText"/>
        <w:ind w:left="5664" w:firstLine="708"/>
        <w:rPr>
          <w:rFonts w:ascii="Calibri" w:hAnsi="Calibri"/>
          <w:sz w:val="22"/>
          <w:szCs w:val="22"/>
        </w:rPr>
      </w:pPr>
    </w:p>
    <w:p w:rsidR="0085044D" w:rsidRDefault="0085044D" w:rsidP="009F2C3C">
      <w:pPr>
        <w:pStyle w:val="BodyText"/>
        <w:ind w:left="5664" w:firstLine="708"/>
        <w:rPr>
          <w:rFonts w:ascii="Calibri" w:hAnsi="Calibri"/>
          <w:sz w:val="22"/>
          <w:szCs w:val="22"/>
        </w:rPr>
      </w:pPr>
    </w:p>
    <w:p w:rsidR="0085044D" w:rsidRPr="0078433C" w:rsidRDefault="0085044D" w:rsidP="00F7454F">
      <w:pPr>
        <w:pStyle w:val="BodyText"/>
        <w:ind w:left="5664"/>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 xml:space="preserve">975-976/2015– All. </w:t>
      </w:r>
      <w:r>
        <w:rPr>
          <w:rFonts w:ascii="Calibri" w:hAnsi="Calibri"/>
          <w:sz w:val="22"/>
          <w:szCs w:val="22"/>
        </w:rPr>
        <w:tab/>
      </w:r>
      <w:r w:rsidRPr="0078433C">
        <w:rPr>
          <w:rFonts w:ascii="Calibri" w:hAnsi="Calibri"/>
          <w:sz w:val="22"/>
          <w:szCs w:val="22"/>
        </w:rPr>
        <w:t>– p. 4</w:t>
      </w:r>
    </w:p>
    <w:p w:rsidR="0085044D" w:rsidRDefault="0085044D" w:rsidP="00C515DD">
      <w:pPr>
        <w:pStyle w:val="BodyText2"/>
        <w:spacing w:line="240" w:lineRule="auto"/>
        <w:jc w:val="both"/>
        <w:rPr>
          <w:rFonts w:ascii="Calibri" w:hAnsi="Calibri" w:cs="Tahoma"/>
          <w:sz w:val="22"/>
          <w:szCs w:val="22"/>
        </w:rPr>
      </w:pPr>
    </w:p>
    <w:p w:rsidR="0085044D" w:rsidRDefault="0085044D"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85044D" w:rsidRDefault="0085044D"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85044D" w:rsidRPr="005E0926" w:rsidRDefault="0085044D" w:rsidP="005E0926">
      <w:pPr>
        <w:rPr>
          <w:lang w:eastAsia="it-IT"/>
        </w:rPr>
      </w:pPr>
    </w:p>
    <w:p w:rsidR="0085044D" w:rsidRPr="00752627" w:rsidRDefault="0085044D"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85044D" w:rsidRDefault="0085044D" w:rsidP="00AE0DD7">
      <w:pPr>
        <w:pStyle w:val="Heading1"/>
        <w:ind w:left="2832" w:firstLine="708"/>
        <w:jc w:val="both"/>
        <w:rPr>
          <w:rFonts w:ascii="Calibri" w:hAnsi="Calibri"/>
          <w:sz w:val="22"/>
          <w:szCs w:val="22"/>
        </w:rPr>
      </w:pPr>
    </w:p>
    <w:p w:rsidR="0085044D" w:rsidRPr="00AE0DD7" w:rsidRDefault="0085044D"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85044D" w:rsidRDefault="0085044D"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85044D" w:rsidRPr="00AE0DD7" w:rsidRDefault="0085044D" w:rsidP="00C515DD">
      <w:pPr>
        <w:pStyle w:val="Title"/>
        <w:tabs>
          <w:tab w:val="left" w:pos="720"/>
        </w:tabs>
        <w:rPr>
          <w:rFonts w:ascii="Calibri" w:hAnsi="Calibri" w:cs="Tahoma"/>
          <w:b w:val="0"/>
          <w:i/>
          <w:sz w:val="22"/>
          <w:szCs w:val="22"/>
        </w:rPr>
      </w:pP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85044D" w:rsidRPr="00AE0DD7" w:rsidRDefault="0085044D"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85044D" w:rsidRPr="00AE0DD7" w:rsidRDefault="0085044D"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85044D" w:rsidRPr="00AE0DD7" w:rsidRDefault="0085044D"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85044D" w:rsidRPr="00AE0DD7" w:rsidRDefault="0085044D"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85044D" w:rsidRPr="00AE0DD7" w:rsidRDefault="0085044D"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85044D" w:rsidRPr="00AE0DD7" w:rsidRDefault="0085044D" w:rsidP="000D7F50">
      <w:pPr>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85044D" w:rsidRPr="00AE0DD7" w:rsidRDefault="0085044D" w:rsidP="00053F19">
      <w:pPr>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85044D" w:rsidRPr="000D7F50" w:rsidRDefault="0085044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r w:rsidRPr="000D7F50">
        <w:rPr>
          <w:rFonts w:ascii="Calibri" w:hAnsi="Calibri"/>
          <w:sz w:val="18"/>
          <w:szCs w:val="18"/>
        </w:rPr>
        <w:t>Procedimento presso: Direzione Scientifica</w:t>
      </w:r>
    </w:p>
    <w:p w:rsidR="0085044D" w:rsidRPr="000D7F50" w:rsidRDefault="0085044D" w:rsidP="000D7F50">
      <w:pPr>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85044D" w:rsidRPr="00524D64" w:rsidRDefault="0085044D" w:rsidP="00BF13FA">
      <w:pPr>
        <w:jc w:val="both"/>
        <w:rPr>
          <w:rFonts w:ascii="Calibri" w:hAnsi="Calibri"/>
          <w:sz w:val="18"/>
          <w:szCs w:val="18"/>
        </w:rPr>
      </w:pPr>
      <w:r w:rsidRPr="000D7F50">
        <w:rPr>
          <w:rFonts w:ascii="Calibri" w:hAnsi="Calibri"/>
          <w:sz w:val="18"/>
          <w:szCs w:val="18"/>
        </w:rPr>
        <w:t>Pratica trattata da: Silvia Terrusa</w:t>
      </w:r>
    </w:p>
    <w:p w:rsidR="0085044D" w:rsidRDefault="0085044D" w:rsidP="00BF13FA">
      <w:pPr>
        <w:jc w:val="both"/>
        <w:rPr>
          <w:rFonts w:ascii="Calibri" w:hAnsi="Calibri" w:cs="Tahoma"/>
          <w:bCs/>
          <w:sz w:val="22"/>
          <w:szCs w:val="22"/>
        </w:rPr>
      </w:pPr>
    </w:p>
    <w:p w:rsidR="0085044D" w:rsidRPr="00AE0DD7" w:rsidRDefault="0085044D" w:rsidP="00BF13FA">
      <w:pPr>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975-976/2015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85044D" w:rsidRPr="00AE0DD7" w:rsidRDefault="0085044D" w:rsidP="00BF13FA">
      <w:pPr>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85044D" w:rsidRPr="00AE0DD7" w:rsidRDefault="0085044D"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85044D" w:rsidRPr="00AE0DD7" w:rsidRDefault="0085044D"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85044D" w:rsidRDefault="0085044D" w:rsidP="00BF13FA">
      <w:pPr>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85044D" w:rsidRPr="00AE0DD7" w:rsidRDefault="0085044D" w:rsidP="00BF13FA">
      <w:pPr>
        <w:ind w:left="5664"/>
        <w:jc w:val="both"/>
        <w:rPr>
          <w:rFonts w:ascii="Calibri" w:hAnsi="Calibri" w:cs="Tahoma"/>
          <w:b/>
          <w:sz w:val="22"/>
          <w:szCs w:val="22"/>
        </w:rPr>
      </w:pPr>
    </w:p>
    <w:p w:rsidR="0085044D" w:rsidRDefault="0085044D" w:rsidP="00C515DD">
      <w:pPr>
        <w:jc w:val="both"/>
        <w:rPr>
          <w:rFonts w:ascii="Calibri" w:hAnsi="Calibri"/>
          <w:sz w:val="22"/>
          <w:szCs w:val="22"/>
        </w:rPr>
      </w:pPr>
      <w:r w:rsidRPr="00AE0DD7">
        <w:rPr>
          <w:rFonts w:ascii="Calibri" w:hAnsi="Calibri"/>
          <w:sz w:val="22"/>
          <w:szCs w:val="22"/>
        </w:rPr>
        <w:t xml:space="preserve">Il/La sottoscritto/a …………………………………………………………………………. chiede di poter partecipare alla selezione per l’attribuzione di n. 1 </w:t>
      </w:r>
      <w:r>
        <w:rPr>
          <w:rFonts w:ascii="Calibri" w:hAnsi="Calibri"/>
          <w:sz w:val="22"/>
          <w:szCs w:val="22"/>
        </w:rPr>
        <w:t>incarico di collaborazione coordinata</w:t>
      </w:r>
      <w:r w:rsidRPr="00AE0DD7">
        <w:rPr>
          <w:rFonts w:ascii="Calibri" w:hAnsi="Calibri"/>
          <w:sz w:val="22"/>
          <w:szCs w:val="22"/>
        </w:rPr>
        <w:t xml:space="preserve"> e continuativa </w:t>
      </w:r>
      <w:r>
        <w:rPr>
          <w:rFonts w:ascii="Calibri" w:hAnsi="Calibri"/>
          <w:sz w:val="22"/>
          <w:szCs w:val="22"/>
        </w:rPr>
        <w:t>Progetto CCM n. 1 dal titolo</w:t>
      </w:r>
      <w:r w:rsidRPr="00AE0DD7">
        <w:rPr>
          <w:rFonts w:ascii="Calibri" w:hAnsi="Calibri"/>
          <w:sz w:val="22"/>
          <w:szCs w:val="22"/>
        </w:rPr>
        <w:t>: “</w:t>
      </w:r>
      <w:r w:rsidRPr="00223BB9">
        <w:rPr>
          <w:rFonts w:ascii="Calibri" w:hAnsi="Calibri"/>
          <w:sz w:val="22"/>
          <w:szCs w:val="22"/>
        </w:rPr>
        <w:t>UN PROGRAMMA DI FORMAZIONE BLENDED PER OPERATORI SANITARI E NON, MIRATO AL RAFFORZAMENTO DELLE RETI TERRITORIALI PER LA PREVENZIONE E IL CONTRASTO DELLA VIOLENZA DI GENERE</w:t>
      </w:r>
      <w:r w:rsidRPr="00AE0DD7">
        <w:rPr>
          <w:rFonts w:ascii="Calibri" w:hAnsi="Calibri"/>
          <w:sz w:val="22"/>
          <w:szCs w:val="22"/>
        </w:rPr>
        <w:t>”</w:t>
      </w:r>
      <w:r>
        <w:rPr>
          <w:rFonts w:ascii="Calibri" w:hAnsi="Calibri"/>
          <w:sz w:val="22"/>
          <w:szCs w:val="22"/>
        </w:rPr>
        <w:t xml:space="preserve"> e “</w:t>
      </w:r>
      <w:r w:rsidRPr="00543914">
        <w:rPr>
          <w:rFonts w:ascii="Calibri" w:hAnsi="Calibri"/>
          <w:sz w:val="22"/>
          <w:szCs w:val="22"/>
        </w:rPr>
        <w:t>CONTROLLO E RISPOSTA ALLA VIOLENZA SU PERSONE VULNERABILI: LA DONNA E IL BAMBINO, MODELLI D'INTERVENTO NELLE RETI OSPEDALIERE E NEI SERVIZI SOCIO-SANITARI IN UNA PROSPETTIVA EUROPEA – REVAMP (REPELLERE VULNERA AD MULIEREM ET PUERUM)</w:t>
      </w:r>
      <w:r>
        <w:rPr>
          <w:rFonts w:ascii="Calibri" w:hAnsi="Calibri"/>
          <w:sz w:val="22"/>
          <w:szCs w:val="22"/>
        </w:rPr>
        <w:t>”</w:t>
      </w:r>
      <w:r w:rsidRPr="009B7FCB">
        <w:rPr>
          <w:rFonts w:ascii="Calibri" w:hAnsi="Calibri" w:cs="Arial"/>
          <w:bCs/>
          <w:sz w:val="22"/>
          <w:szCs w:val="22"/>
        </w:rPr>
        <w:t xml:space="preserve"> </w:t>
      </w:r>
      <w:r w:rsidRPr="00AE0DD7">
        <w:rPr>
          <w:rFonts w:ascii="Calibri" w:hAnsi="Calibri"/>
          <w:sz w:val="22"/>
          <w:szCs w:val="22"/>
        </w:rPr>
        <w:t xml:space="preserve">da svolgersi presso la Fondazione IRCCS Ca’ Granda - Ospedale Maggiore Policlinico: </w:t>
      </w:r>
      <w:r w:rsidRPr="00223BB9">
        <w:rPr>
          <w:rFonts w:ascii="Calibri" w:hAnsi="Calibri"/>
          <w:sz w:val="22"/>
          <w:szCs w:val="22"/>
        </w:rPr>
        <w:t>Soccor</w:t>
      </w:r>
      <w:r>
        <w:rPr>
          <w:rFonts w:ascii="Calibri" w:hAnsi="Calibri"/>
          <w:sz w:val="22"/>
          <w:szCs w:val="22"/>
        </w:rPr>
        <w:t>so Violenza Sessuale e</w:t>
      </w:r>
      <w:r w:rsidRPr="00223BB9">
        <w:rPr>
          <w:rFonts w:ascii="Calibri" w:hAnsi="Calibri"/>
          <w:sz w:val="22"/>
          <w:szCs w:val="22"/>
        </w:rPr>
        <w:t xml:space="preserve"> Domestica</w:t>
      </w:r>
      <w:r>
        <w:rPr>
          <w:rFonts w:ascii="Calibri" w:hAnsi="Calibri"/>
          <w:sz w:val="22"/>
          <w:szCs w:val="22"/>
        </w:rPr>
        <w:t xml:space="preserve"> </w:t>
      </w:r>
      <w:r w:rsidRPr="00223BB9">
        <w:rPr>
          <w:rFonts w:ascii="Calibri" w:hAnsi="Calibri"/>
          <w:sz w:val="22"/>
          <w:szCs w:val="22"/>
        </w:rPr>
        <w:t>(SVS</w:t>
      </w:r>
      <w:r>
        <w:rPr>
          <w:rFonts w:ascii="Calibri" w:hAnsi="Calibri"/>
          <w:sz w:val="22"/>
          <w:szCs w:val="22"/>
        </w:rPr>
        <w:t>e</w:t>
      </w:r>
      <w:r w:rsidRPr="00223BB9">
        <w:rPr>
          <w:rFonts w:ascii="Calibri" w:hAnsi="Calibri"/>
          <w:sz w:val="22"/>
          <w:szCs w:val="22"/>
        </w:rPr>
        <w:t>D)</w:t>
      </w:r>
      <w:r w:rsidRPr="00AE0DD7">
        <w:rPr>
          <w:rFonts w:ascii="Calibri" w:hAnsi="Calibri"/>
          <w:sz w:val="22"/>
          <w:szCs w:val="22"/>
        </w:rPr>
        <w:t>.</w:t>
      </w:r>
    </w:p>
    <w:p w:rsidR="0085044D" w:rsidRPr="00AE0DD7" w:rsidRDefault="0085044D" w:rsidP="00C515DD">
      <w:pPr>
        <w:jc w:val="both"/>
        <w:rPr>
          <w:rFonts w:ascii="Calibri" w:hAnsi="Calibri"/>
          <w:sz w:val="22"/>
          <w:szCs w:val="22"/>
        </w:rPr>
      </w:pPr>
    </w:p>
    <w:p w:rsidR="0085044D" w:rsidRPr="00AE0DD7" w:rsidRDefault="0085044D"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85044D" w:rsidRDefault="0085044D" w:rsidP="00C515DD">
      <w:pPr>
        <w:jc w:val="both"/>
        <w:rPr>
          <w:rFonts w:ascii="Calibri" w:hAnsi="Calibri" w:cs="Tahoma"/>
          <w:b/>
          <w:sz w:val="22"/>
          <w:szCs w:val="22"/>
        </w:rPr>
      </w:pPr>
    </w:p>
    <w:p w:rsidR="0085044D" w:rsidRPr="00AE0DD7" w:rsidRDefault="0085044D"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85044D" w:rsidRDefault="0085044D"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85044D" w:rsidRDefault="0085044D" w:rsidP="00C515DD">
      <w:pPr>
        <w:jc w:val="both"/>
        <w:rPr>
          <w:rFonts w:ascii="Calibri" w:hAnsi="Calibri" w:cs="Tahoma"/>
          <w:sz w:val="22"/>
          <w:szCs w:val="22"/>
        </w:rPr>
      </w:pPr>
      <w:r w:rsidRPr="00AE0DD7">
        <w:rPr>
          <w:rFonts w:ascii="Calibri" w:hAnsi="Calibri" w:cs="Tahoma"/>
          <w:sz w:val="22"/>
          <w:szCs w:val="22"/>
        </w:rPr>
        <w:t>Telefono _____________________________</w:t>
      </w:r>
    </w:p>
    <w:p w:rsidR="0085044D" w:rsidRPr="00AE0DD7" w:rsidRDefault="0085044D" w:rsidP="00C515DD">
      <w:pPr>
        <w:jc w:val="both"/>
        <w:rPr>
          <w:rFonts w:ascii="Calibri" w:hAnsi="Calibri" w:cs="Tahoma"/>
          <w:sz w:val="22"/>
          <w:szCs w:val="22"/>
        </w:rPr>
      </w:pPr>
    </w:p>
    <w:p w:rsidR="0085044D" w:rsidRPr="00AE0DD7" w:rsidRDefault="0085044D" w:rsidP="00C515DD">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85044D" w:rsidRPr="00AE0DD7" w:rsidRDefault="0085044D" w:rsidP="00C515DD">
      <w:pPr>
        <w:numPr>
          <w:ilvl w:val="0"/>
          <w:numId w:val="5"/>
        </w:numPr>
        <w:tabs>
          <w:tab w:val="clear" w:pos="1068"/>
          <w:tab w:val="num" w:pos="180"/>
        </w:tabs>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85044D" w:rsidRPr="00AE0DD7" w:rsidRDefault="0085044D" w:rsidP="00E41D1E">
      <w:pPr>
        <w:ind w:left="180"/>
        <w:jc w:val="both"/>
        <w:rPr>
          <w:rFonts w:ascii="Calibri" w:hAnsi="Calibri" w:cs="Arial"/>
          <w:b/>
          <w:sz w:val="22"/>
          <w:szCs w:val="22"/>
        </w:rPr>
      </w:pPr>
      <w:r w:rsidRPr="00AE0DD7">
        <w:rPr>
          <w:rFonts w:ascii="Calibri" w:hAnsi="Calibri" w:cs="Arial"/>
          <w:b/>
          <w:sz w:val="22"/>
          <w:szCs w:val="22"/>
        </w:rPr>
        <w:t>o</w:t>
      </w:r>
    </w:p>
    <w:p w:rsidR="0085044D" w:rsidRPr="00AE0DD7" w:rsidRDefault="0085044D" w:rsidP="00503C7F">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85044D" w:rsidRPr="00AE0DD7" w:rsidRDefault="0085044D" w:rsidP="00C515DD">
      <w:pPr>
        <w:numPr>
          <w:ilvl w:val="0"/>
          <w:numId w:val="5"/>
        </w:numPr>
        <w:tabs>
          <w:tab w:val="clear" w:pos="1068"/>
          <w:tab w:val="num" w:pos="180"/>
          <w:tab w:val="left" w:pos="720"/>
        </w:tabs>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85044D" w:rsidRDefault="0085044D" w:rsidP="00EB6376">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85044D" w:rsidRPr="00AE0DD7" w:rsidRDefault="0085044D" w:rsidP="00FC32FC">
      <w:pPr>
        <w:jc w:val="both"/>
        <w:rPr>
          <w:rFonts w:ascii="Calibri" w:hAnsi="Calibri" w:cs="Arial"/>
          <w:sz w:val="22"/>
          <w:szCs w:val="22"/>
        </w:rPr>
      </w:pPr>
    </w:p>
    <w:p w:rsidR="0085044D" w:rsidRPr="00AE0DD7" w:rsidRDefault="0085044D" w:rsidP="00C515DD">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85044D" w:rsidRDefault="0085044D" w:rsidP="00B275EA">
      <w:pPr>
        <w:tabs>
          <w:tab w:val="left" w:pos="540"/>
        </w:tabs>
        <w:ind w:left="180"/>
        <w:jc w:val="both"/>
        <w:rPr>
          <w:rFonts w:ascii="Calibri" w:hAnsi="Calibri" w:cs="Arial"/>
          <w:b/>
          <w:sz w:val="22"/>
          <w:szCs w:val="22"/>
        </w:rPr>
      </w:pPr>
      <w:r w:rsidRPr="00AE0DD7">
        <w:rPr>
          <w:rFonts w:ascii="Calibri" w:hAnsi="Calibri" w:cs="Arial"/>
          <w:b/>
          <w:sz w:val="22"/>
          <w:szCs w:val="22"/>
        </w:rPr>
        <w:t>o</w:t>
      </w:r>
    </w:p>
    <w:p w:rsidR="0085044D" w:rsidRPr="00B7188F" w:rsidRDefault="0085044D" w:rsidP="00B275EA">
      <w:pPr>
        <w:tabs>
          <w:tab w:val="left" w:pos="0"/>
          <w:tab w:val="left" w:pos="360"/>
          <w:tab w:val="left" w:pos="540"/>
        </w:tabs>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85044D" w:rsidRDefault="0085044D" w:rsidP="0012668B">
      <w:pPr>
        <w:jc w:val="both"/>
        <w:rPr>
          <w:rFonts w:ascii="Calibri" w:hAnsi="Calibri" w:cs="Tahoma"/>
          <w:sz w:val="22"/>
          <w:szCs w:val="22"/>
        </w:rPr>
      </w:pPr>
    </w:p>
    <w:p w:rsidR="0085044D" w:rsidRDefault="0085044D" w:rsidP="0012668B">
      <w:pPr>
        <w:jc w:val="both"/>
        <w:rPr>
          <w:rFonts w:ascii="Calibri" w:hAnsi="Calibri" w:cs="Tahoma"/>
          <w:b/>
          <w:sz w:val="22"/>
          <w:szCs w:val="22"/>
        </w:rPr>
      </w:pPr>
    </w:p>
    <w:p w:rsidR="0085044D" w:rsidRDefault="0085044D" w:rsidP="0012668B">
      <w:pPr>
        <w:jc w:val="both"/>
        <w:rPr>
          <w:rFonts w:ascii="Calibri" w:hAnsi="Calibri" w:cs="Tahoma"/>
          <w:b/>
          <w:sz w:val="22"/>
          <w:szCs w:val="22"/>
        </w:rPr>
      </w:pPr>
      <w:r w:rsidRPr="00AE0DD7">
        <w:rPr>
          <w:rFonts w:ascii="Calibri" w:hAnsi="Calibri" w:cs="Tahoma"/>
          <w:b/>
          <w:sz w:val="22"/>
          <w:szCs w:val="22"/>
        </w:rPr>
        <w:t>Dichiara inoltre:</w:t>
      </w:r>
    </w:p>
    <w:p w:rsidR="0085044D" w:rsidRPr="0012668B" w:rsidRDefault="0085044D" w:rsidP="0012668B">
      <w:pPr>
        <w:jc w:val="both"/>
        <w:rPr>
          <w:rFonts w:ascii="Calibri" w:hAnsi="Calibri" w:cs="Tahoma"/>
          <w:b/>
          <w:sz w:val="22"/>
          <w:szCs w:val="22"/>
        </w:rPr>
      </w:pPr>
    </w:p>
    <w:p w:rsidR="0085044D" w:rsidRDefault="0085044D" w:rsidP="00DA55C9">
      <w:pPr>
        <w:numPr>
          <w:ilvl w:val="0"/>
          <w:numId w:val="5"/>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w:t>
      </w:r>
      <w:r>
        <w:rPr>
          <w:rFonts w:ascii="Calibri" w:hAnsi="Calibri" w:cs="Tahoma"/>
          <w:sz w:val="22"/>
          <w:szCs w:val="22"/>
        </w:rPr>
        <w:t xml:space="preserve">di </w:t>
      </w:r>
      <w:r>
        <w:rPr>
          <w:rFonts w:ascii="Calibri" w:hAnsi="Calibri"/>
          <w:sz w:val="22"/>
          <w:szCs w:val="22"/>
        </w:rPr>
        <w:t>laurea in Psicologia</w:t>
      </w:r>
      <w:r w:rsidRPr="00DA55C9">
        <w:rPr>
          <w:rFonts w:ascii="Calibri" w:hAnsi="Calibri" w:cs="Tahoma"/>
          <w:sz w:val="22"/>
          <w:szCs w:val="22"/>
        </w:rPr>
        <w:t xml:space="preserve"> </w:t>
      </w:r>
      <w:r>
        <w:rPr>
          <w:rFonts w:ascii="Calibri" w:hAnsi="Calibri" w:cs="Tahoma"/>
          <w:sz w:val="22"/>
          <w:szCs w:val="22"/>
        </w:rPr>
        <w:t>conseguita</w:t>
      </w:r>
      <w:r w:rsidRPr="00DA55C9">
        <w:rPr>
          <w:rFonts w:ascii="Calibri" w:hAnsi="Calibri" w:cs="Tahoma"/>
          <w:sz w:val="22"/>
          <w:szCs w:val="22"/>
        </w:rPr>
        <w:t xml:space="preserve"> in  data_______________presso_______________________________________; </w:t>
      </w:r>
    </w:p>
    <w:p w:rsidR="0085044D" w:rsidRDefault="0085044D" w:rsidP="00125B9E">
      <w:pPr>
        <w:ind w:left="180" w:right="-2"/>
        <w:jc w:val="both"/>
        <w:rPr>
          <w:rFonts w:ascii="Calibri" w:hAnsi="Calibri" w:cs="Tahoma"/>
          <w:sz w:val="22"/>
          <w:szCs w:val="22"/>
        </w:rPr>
      </w:pPr>
    </w:p>
    <w:p w:rsidR="0085044D" w:rsidRDefault="0085044D" w:rsidP="00DA55C9">
      <w:pPr>
        <w:numPr>
          <w:ilvl w:val="0"/>
          <w:numId w:val="5"/>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w:t>
      </w:r>
      <w:r>
        <w:rPr>
          <w:rFonts w:ascii="Calibri" w:hAnsi="Calibri" w:cs="Tahoma"/>
          <w:sz w:val="22"/>
          <w:szCs w:val="22"/>
        </w:rPr>
        <w:t xml:space="preserve">di diploma </w:t>
      </w:r>
      <w:r>
        <w:rPr>
          <w:rFonts w:ascii="Calibri" w:hAnsi="Calibri"/>
          <w:sz w:val="22"/>
          <w:szCs w:val="22"/>
        </w:rPr>
        <w:t>di specializzazione in Psicoterapia</w:t>
      </w:r>
      <w:r w:rsidRPr="00DA55C9">
        <w:rPr>
          <w:rFonts w:ascii="Calibri" w:hAnsi="Calibri" w:cs="Tahoma"/>
          <w:sz w:val="22"/>
          <w:szCs w:val="22"/>
        </w:rPr>
        <w:t xml:space="preserve"> </w:t>
      </w:r>
      <w:r>
        <w:rPr>
          <w:rFonts w:ascii="Calibri" w:hAnsi="Calibri" w:cs="Tahoma"/>
          <w:sz w:val="22"/>
          <w:szCs w:val="22"/>
        </w:rPr>
        <w:t>conseguito</w:t>
      </w:r>
      <w:r w:rsidRPr="00DA55C9">
        <w:rPr>
          <w:rFonts w:ascii="Calibri" w:hAnsi="Calibri" w:cs="Tahoma"/>
          <w:sz w:val="22"/>
          <w:szCs w:val="22"/>
        </w:rPr>
        <w:t xml:space="preserve"> in  data_______________presso_______________________________________;</w:t>
      </w:r>
    </w:p>
    <w:p w:rsidR="0085044D" w:rsidRDefault="0085044D" w:rsidP="00AC1B2A">
      <w:pPr>
        <w:ind w:right="-2"/>
        <w:jc w:val="both"/>
        <w:rPr>
          <w:rFonts w:ascii="Calibri" w:hAnsi="Calibri" w:cs="Tahoma"/>
          <w:sz w:val="22"/>
          <w:szCs w:val="22"/>
        </w:rPr>
      </w:pPr>
    </w:p>
    <w:p w:rsidR="0085044D" w:rsidRPr="007C0E10" w:rsidRDefault="0085044D"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acquisizione competenze professionali in caso di violenza sessuale e domestica (anche attraverso corsi di formazione specifica);</w:t>
      </w:r>
    </w:p>
    <w:p w:rsidR="0085044D" w:rsidRPr="00896DCF" w:rsidRDefault="0085044D" w:rsidP="009C439E">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collaborazione presso un centro antiviolenza da almeno 5 anni;</w:t>
      </w:r>
    </w:p>
    <w:p w:rsidR="0085044D" w:rsidRDefault="0085044D" w:rsidP="00572C95">
      <w:pPr>
        <w:ind w:right="-2"/>
        <w:jc w:val="both"/>
        <w:rPr>
          <w:rFonts w:ascii="Calibri" w:hAnsi="Calibri" w:cs="Tahoma"/>
          <w:sz w:val="22"/>
          <w:szCs w:val="22"/>
        </w:rPr>
      </w:pPr>
    </w:p>
    <w:p w:rsidR="0085044D" w:rsidRDefault="0085044D"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85044D" w:rsidRPr="000834AE" w:rsidRDefault="0085044D"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85044D" w:rsidRPr="00AE0DD7" w:rsidRDefault="0085044D"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85044D" w:rsidRDefault="0085044D"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85044D" w:rsidRPr="00AE0DD7" w:rsidRDefault="0085044D"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85044D" w:rsidRPr="00AE0DD7" w:rsidRDefault="0085044D" w:rsidP="004B6089">
      <w:pPr>
        <w:pStyle w:val="NoSpacing"/>
        <w:rPr>
          <w:rFonts w:ascii="Calibri" w:hAnsi="Calibri" w:cs="Calibri"/>
          <w:sz w:val="22"/>
          <w:szCs w:val="22"/>
        </w:rPr>
      </w:pPr>
    </w:p>
    <w:sectPr w:rsidR="0085044D"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44D" w:rsidRDefault="0085044D" w:rsidP="006E1B35">
      <w:r>
        <w:separator/>
      </w:r>
    </w:p>
  </w:endnote>
  <w:endnote w:type="continuationSeparator" w:id="1">
    <w:p w:rsidR="0085044D" w:rsidRDefault="0085044D" w:rsidP="006E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4D" w:rsidRDefault="0085044D">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44D" w:rsidRDefault="0085044D" w:rsidP="006E1B35">
      <w:r>
        <w:separator/>
      </w:r>
    </w:p>
  </w:footnote>
  <w:footnote w:type="continuationSeparator" w:id="1">
    <w:p w:rsidR="0085044D" w:rsidRDefault="0085044D" w:rsidP="006E1B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44D" w:rsidRDefault="0085044D"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EFE047E"/>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31E1AE7"/>
    <w:multiLevelType w:val="hybridMultilevel"/>
    <w:tmpl w:val="68B436BE"/>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hint="default"/>
      </w:rPr>
    </w:lvl>
    <w:lvl w:ilvl="8" w:tplc="04100005" w:tentative="1">
      <w:start w:val="1"/>
      <w:numFmt w:val="bullet"/>
      <w:lvlText w:val=""/>
      <w:lvlJc w:val="left"/>
      <w:pPr>
        <w:ind w:left="7548"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12B7"/>
    <w:rsid w:val="000A748E"/>
    <w:rsid w:val="000B5115"/>
    <w:rsid w:val="000D3792"/>
    <w:rsid w:val="000D7F50"/>
    <w:rsid w:val="000E6D9C"/>
    <w:rsid w:val="000E781B"/>
    <w:rsid w:val="000E7CF8"/>
    <w:rsid w:val="0012551B"/>
    <w:rsid w:val="00125B9E"/>
    <w:rsid w:val="0012668B"/>
    <w:rsid w:val="0012739C"/>
    <w:rsid w:val="001273FC"/>
    <w:rsid w:val="0015488C"/>
    <w:rsid w:val="00156ABE"/>
    <w:rsid w:val="001641EF"/>
    <w:rsid w:val="00171932"/>
    <w:rsid w:val="001738A7"/>
    <w:rsid w:val="001868A1"/>
    <w:rsid w:val="001A08C0"/>
    <w:rsid w:val="001A0D7A"/>
    <w:rsid w:val="001A6A1F"/>
    <w:rsid w:val="001B4E8E"/>
    <w:rsid w:val="001C27C9"/>
    <w:rsid w:val="00223BB9"/>
    <w:rsid w:val="00247443"/>
    <w:rsid w:val="00267AF3"/>
    <w:rsid w:val="00272492"/>
    <w:rsid w:val="00272A7E"/>
    <w:rsid w:val="002745B5"/>
    <w:rsid w:val="002822F4"/>
    <w:rsid w:val="00285CA8"/>
    <w:rsid w:val="002A45EC"/>
    <w:rsid w:val="002E50F4"/>
    <w:rsid w:val="002E7826"/>
    <w:rsid w:val="002F59A2"/>
    <w:rsid w:val="00333EF2"/>
    <w:rsid w:val="0037724B"/>
    <w:rsid w:val="003B46C9"/>
    <w:rsid w:val="003D5C2B"/>
    <w:rsid w:val="003F2757"/>
    <w:rsid w:val="004100D7"/>
    <w:rsid w:val="0041659B"/>
    <w:rsid w:val="00426429"/>
    <w:rsid w:val="00441789"/>
    <w:rsid w:val="00477084"/>
    <w:rsid w:val="004811BF"/>
    <w:rsid w:val="00487955"/>
    <w:rsid w:val="004B6089"/>
    <w:rsid w:val="004D3D1D"/>
    <w:rsid w:val="00503C7F"/>
    <w:rsid w:val="0051301A"/>
    <w:rsid w:val="0051741D"/>
    <w:rsid w:val="00524D64"/>
    <w:rsid w:val="0053532C"/>
    <w:rsid w:val="00540891"/>
    <w:rsid w:val="00543914"/>
    <w:rsid w:val="00572C95"/>
    <w:rsid w:val="005746A2"/>
    <w:rsid w:val="00581C02"/>
    <w:rsid w:val="005946BE"/>
    <w:rsid w:val="005C2548"/>
    <w:rsid w:val="005E0926"/>
    <w:rsid w:val="005E25A9"/>
    <w:rsid w:val="005F13C6"/>
    <w:rsid w:val="00610E25"/>
    <w:rsid w:val="006211E6"/>
    <w:rsid w:val="006229BB"/>
    <w:rsid w:val="00633FE0"/>
    <w:rsid w:val="006613F7"/>
    <w:rsid w:val="0066161D"/>
    <w:rsid w:val="00682210"/>
    <w:rsid w:val="006863D3"/>
    <w:rsid w:val="006B0236"/>
    <w:rsid w:val="006B35BA"/>
    <w:rsid w:val="006C4291"/>
    <w:rsid w:val="006D3343"/>
    <w:rsid w:val="006E1B35"/>
    <w:rsid w:val="00713B35"/>
    <w:rsid w:val="007208CC"/>
    <w:rsid w:val="007265B5"/>
    <w:rsid w:val="00750858"/>
    <w:rsid w:val="00752627"/>
    <w:rsid w:val="0078433C"/>
    <w:rsid w:val="00794848"/>
    <w:rsid w:val="007A178F"/>
    <w:rsid w:val="007C0E10"/>
    <w:rsid w:val="00812826"/>
    <w:rsid w:val="00826426"/>
    <w:rsid w:val="00837EA4"/>
    <w:rsid w:val="0084247B"/>
    <w:rsid w:val="008436FC"/>
    <w:rsid w:val="0085044D"/>
    <w:rsid w:val="00863887"/>
    <w:rsid w:val="00872875"/>
    <w:rsid w:val="00887711"/>
    <w:rsid w:val="008961AE"/>
    <w:rsid w:val="00896DCF"/>
    <w:rsid w:val="008B3B99"/>
    <w:rsid w:val="008C24A6"/>
    <w:rsid w:val="008C533A"/>
    <w:rsid w:val="008D2D48"/>
    <w:rsid w:val="008F48F8"/>
    <w:rsid w:val="00935BCC"/>
    <w:rsid w:val="0095549B"/>
    <w:rsid w:val="009658B6"/>
    <w:rsid w:val="00967759"/>
    <w:rsid w:val="009902CD"/>
    <w:rsid w:val="0099578B"/>
    <w:rsid w:val="009B7FCB"/>
    <w:rsid w:val="009C439E"/>
    <w:rsid w:val="009C53DD"/>
    <w:rsid w:val="009E6A13"/>
    <w:rsid w:val="009E7455"/>
    <w:rsid w:val="009F2C3C"/>
    <w:rsid w:val="00A13274"/>
    <w:rsid w:val="00A21EEB"/>
    <w:rsid w:val="00A23EE4"/>
    <w:rsid w:val="00A24E13"/>
    <w:rsid w:val="00A32899"/>
    <w:rsid w:val="00A509FE"/>
    <w:rsid w:val="00A57155"/>
    <w:rsid w:val="00A833F5"/>
    <w:rsid w:val="00A979D2"/>
    <w:rsid w:val="00AA1809"/>
    <w:rsid w:val="00AA66D2"/>
    <w:rsid w:val="00AB6381"/>
    <w:rsid w:val="00AC1B2A"/>
    <w:rsid w:val="00AD1B4C"/>
    <w:rsid w:val="00AE0DD7"/>
    <w:rsid w:val="00B275EA"/>
    <w:rsid w:val="00B3663F"/>
    <w:rsid w:val="00B46765"/>
    <w:rsid w:val="00B612D1"/>
    <w:rsid w:val="00B61697"/>
    <w:rsid w:val="00B7188F"/>
    <w:rsid w:val="00B72F2C"/>
    <w:rsid w:val="00BA1470"/>
    <w:rsid w:val="00BA5590"/>
    <w:rsid w:val="00BB4152"/>
    <w:rsid w:val="00BF13FA"/>
    <w:rsid w:val="00BF20DC"/>
    <w:rsid w:val="00C023C2"/>
    <w:rsid w:val="00C03D7F"/>
    <w:rsid w:val="00C21AB0"/>
    <w:rsid w:val="00C23A7B"/>
    <w:rsid w:val="00C515DD"/>
    <w:rsid w:val="00C73EE1"/>
    <w:rsid w:val="00CA3AAA"/>
    <w:rsid w:val="00CB1043"/>
    <w:rsid w:val="00CE532F"/>
    <w:rsid w:val="00D0098B"/>
    <w:rsid w:val="00D21BC4"/>
    <w:rsid w:val="00D31A71"/>
    <w:rsid w:val="00D31EFC"/>
    <w:rsid w:val="00D32674"/>
    <w:rsid w:val="00D904DB"/>
    <w:rsid w:val="00D908AE"/>
    <w:rsid w:val="00DA55C9"/>
    <w:rsid w:val="00DB4E19"/>
    <w:rsid w:val="00DC514C"/>
    <w:rsid w:val="00DC555E"/>
    <w:rsid w:val="00DD7A5A"/>
    <w:rsid w:val="00DF560F"/>
    <w:rsid w:val="00E12D1C"/>
    <w:rsid w:val="00E242BC"/>
    <w:rsid w:val="00E33D0A"/>
    <w:rsid w:val="00E41D1E"/>
    <w:rsid w:val="00E42DCB"/>
    <w:rsid w:val="00E443CE"/>
    <w:rsid w:val="00E81D76"/>
    <w:rsid w:val="00EA0DC5"/>
    <w:rsid w:val="00EB3DDE"/>
    <w:rsid w:val="00EB6376"/>
    <w:rsid w:val="00EC6C93"/>
    <w:rsid w:val="00ED3991"/>
    <w:rsid w:val="00ED63E1"/>
    <w:rsid w:val="00F36EC0"/>
    <w:rsid w:val="00F4645E"/>
    <w:rsid w:val="00F5147E"/>
    <w:rsid w:val="00F7219F"/>
    <w:rsid w:val="00F7454F"/>
    <w:rsid w:val="00F7525C"/>
    <w:rsid w:val="00F8117A"/>
    <w:rsid w:val="00F90579"/>
    <w:rsid w:val="00F91338"/>
    <w:rsid w:val="00FB5029"/>
    <w:rsid w:val="00FB7FEC"/>
    <w:rsid w:val="00FC00DE"/>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116"/>
    <w:rPr>
      <w:sz w:val="24"/>
      <w:szCs w:val="24"/>
      <w:lang w:eastAsia="ja-JP"/>
    </w:rPr>
  </w:style>
  <w:style w:type="paragraph" w:styleId="Heading1">
    <w:name w:val="heading 1"/>
    <w:basedOn w:val="Normal"/>
    <w:next w:val="Normal"/>
    <w:link w:val="Heading1Char"/>
    <w:uiPriority w:val="99"/>
    <w:qFormat/>
    <w:rsid w:val="00C515DD"/>
    <w:pPr>
      <w:keepNext/>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13A"/>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jc w:val="both"/>
    </w:pPr>
    <w:rPr>
      <w:rFonts w:ascii="Arial" w:hAnsi="Arial"/>
      <w:sz w:val="20"/>
      <w:szCs w:val="20"/>
      <w:lang w:eastAsia="it-IT"/>
    </w:rPr>
  </w:style>
  <w:style w:type="character" w:customStyle="1" w:styleId="BodyTextChar">
    <w:name w:val="Body Text Char"/>
    <w:basedOn w:val="DefaultParagraphFont"/>
    <w:link w:val="BodyText"/>
    <w:uiPriority w:val="99"/>
    <w:semiHidden/>
    <w:rsid w:val="000C213A"/>
    <w:rPr>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0C213A"/>
    <w:rPr>
      <w:sz w:val="16"/>
      <w:szCs w:val="16"/>
      <w:lang w:eastAsia="ja-JP"/>
    </w:rPr>
  </w:style>
  <w:style w:type="paragraph" w:styleId="PlainText">
    <w:name w:val="Plain Text"/>
    <w:basedOn w:val="Normal"/>
    <w:link w:val="PlainTextChar"/>
    <w:uiPriority w:val="99"/>
    <w:rsid w:val="00C515DD"/>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0C213A"/>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6</Pages>
  <Words>2493</Words>
  <Characters>14215</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24</cp:revision>
  <cp:lastPrinted>2016-02-08T10:40:00Z</cp:lastPrinted>
  <dcterms:created xsi:type="dcterms:W3CDTF">2016-02-06T10:14:00Z</dcterms:created>
  <dcterms:modified xsi:type="dcterms:W3CDTF">2016-02-08T10:40:00Z</dcterms:modified>
</cp:coreProperties>
</file>