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1EE" w:rsidRPr="00AE0DD7" w:rsidRDefault="004671EE"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782/2013</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4671EE" w:rsidRPr="00AE0DD7" w:rsidRDefault="004671EE"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4671EE" w:rsidRPr="00AE0DD7" w:rsidRDefault="004671EE" w:rsidP="00C515DD">
      <w:pPr>
        <w:pStyle w:val="BodyText"/>
        <w:tabs>
          <w:tab w:val="center" w:pos="4819"/>
          <w:tab w:val="left" w:pos="8470"/>
        </w:tabs>
        <w:jc w:val="left"/>
        <w:rPr>
          <w:rFonts w:ascii="Calibri" w:hAnsi="Calibri" w:cs="Tahoma"/>
          <w:b/>
          <w:sz w:val="22"/>
          <w:szCs w:val="22"/>
        </w:rPr>
      </w:pPr>
      <w:r>
        <w:rPr>
          <w:rFonts w:ascii="Calibri" w:hAnsi="Calibri" w:cs="Tahoma"/>
          <w:b/>
          <w:sz w:val="22"/>
          <w:szCs w:val="22"/>
        </w:rPr>
        <w:tab/>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4671EE" w:rsidRPr="00AE0DD7" w:rsidRDefault="004671EE"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145 del 3.2.2016</w:t>
      </w:r>
      <w:r w:rsidRPr="00AE0DD7">
        <w:rPr>
          <w:rFonts w:ascii="Calibri" w:hAnsi="Calibri" w:cs="Tahoma"/>
          <w:sz w:val="22"/>
          <w:szCs w:val="22"/>
        </w:rPr>
        <w:t xml:space="preserve"> - </w:t>
      </w:r>
    </w:p>
    <w:p w:rsidR="004671EE" w:rsidRPr="00AE0DD7" w:rsidRDefault="004671EE" w:rsidP="00C515DD">
      <w:pPr>
        <w:pStyle w:val="Heading1"/>
        <w:ind w:left="2124" w:firstLine="708"/>
        <w:jc w:val="both"/>
        <w:rPr>
          <w:rFonts w:ascii="Calibri" w:hAnsi="Calibri" w:cs="Tahoma"/>
          <w:b w:val="0"/>
          <w:sz w:val="22"/>
          <w:szCs w:val="22"/>
        </w:rPr>
      </w:pPr>
    </w:p>
    <w:p w:rsidR="004671EE" w:rsidRDefault="004671EE" w:rsidP="00AE0DD7">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4671EE" w:rsidRPr="00285CA8" w:rsidRDefault="004671EE" w:rsidP="00285CA8">
      <w:pPr>
        <w:rPr>
          <w:lang w:eastAsia="it-IT"/>
        </w:rPr>
      </w:pPr>
    </w:p>
    <w:p w:rsidR="004671EE" w:rsidRPr="00AE0DD7" w:rsidRDefault="004671EE" w:rsidP="00C515DD">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Pr>
          <w:rFonts w:ascii="Calibri" w:hAnsi="Calibri"/>
          <w:sz w:val="22"/>
          <w:szCs w:val="22"/>
        </w:rPr>
        <w:t xml:space="preserve"> intende conferire un incarico</w:t>
      </w:r>
      <w:r w:rsidRPr="00AE0DD7">
        <w:rPr>
          <w:rFonts w:ascii="Calibri" w:hAnsi="Calibri"/>
          <w:sz w:val="22"/>
          <w:szCs w:val="22"/>
        </w:rPr>
        <w:t xml:space="preserve"> di collaborazione coordinata e continuativa </w:t>
      </w:r>
      <w:r>
        <w:rPr>
          <w:rFonts w:ascii="Calibri" w:hAnsi="Calibri"/>
          <w:sz w:val="22"/>
          <w:szCs w:val="22"/>
        </w:rPr>
        <w:t xml:space="preserve">Rete Malattie Rare GARR </w:t>
      </w:r>
      <w:r w:rsidRPr="00AE0DD7">
        <w:rPr>
          <w:rFonts w:ascii="Calibri" w:hAnsi="Calibri"/>
          <w:sz w:val="22"/>
          <w:szCs w:val="22"/>
        </w:rPr>
        <w:t>dal titolo: “</w:t>
      </w:r>
      <w:r>
        <w:rPr>
          <w:rFonts w:ascii="Calibri" w:hAnsi="Calibri"/>
          <w:sz w:val="22"/>
          <w:szCs w:val="22"/>
        </w:rPr>
        <w:t>CREAZIONE DI UN DATABASE DI STUDI RM IN SOGGETTI IN ETA’ PEDIATRICA NORMALI E AFFETTI DA MALATTIE NEUROLOGICHE RARE (COLIBRI)</w:t>
      </w:r>
      <w:r w:rsidRPr="00AE0DD7">
        <w:rPr>
          <w:rFonts w:ascii="Calibri" w:hAnsi="Calibri"/>
          <w:sz w:val="22"/>
          <w:szCs w:val="22"/>
        </w:rPr>
        <w:t xml:space="preserve">” 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sidRPr="00CB076A">
        <w:rPr>
          <w:rFonts w:ascii="Calibri" w:hAnsi="Calibri"/>
          <w:sz w:val="22"/>
          <w:szCs w:val="22"/>
        </w:rPr>
        <w:t xml:space="preserve">U.O.C. Neuroradiologia – IPS </w:t>
      </w:r>
      <w:r>
        <w:rPr>
          <w:rFonts w:ascii="Calibri" w:hAnsi="Calibri"/>
          <w:sz w:val="22"/>
          <w:szCs w:val="22"/>
        </w:rPr>
        <w:t>d</w:t>
      </w:r>
      <w:r w:rsidRPr="00CB076A">
        <w:rPr>
          <w:rFonts w:ascii="Calibri" w:hAnsi="Calibri"/>
          <w:sz w:val="22"/>
          <w:szCs w:val="22"/>
        </w:rPr>
        <w:t>i Neuroradiologia Pediatrica</w:t>
      </w:r>
      <w:r>
        <w:rPr>
          <w:rFonts w:ascii="Calibri" w:hAnsi="Calibri"/>
          <w:sz w:val="22"/>
          <w:szCs w:val="22"/>
        </w:rPr>
        <w:t>.</w:t>
      </w:r>
    </w:p>
    <w:p w:rsidR="004671EE" w:rsidRPr="00AE0DD7" w:rsidRDefault="004671EE" w:rsidP="00C515DD">
      <w:pPr>
        <w:tabs>
          <w:tab w:val="left" w:pos="8368"/>
        </w:tabs>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12</w:t>
      </w:r>
      <w:r w:rsidRPr="00AE0DD7">
        <w:rPr>
          <w:rFonts w:ascii="Calibri" w:hAnsi="Calibri"/>
          <w:sz w:val="22"/>
          <w:szCs w:val="22"/>
        </w:rPr>
        <w:t>, impegno ora</w:t>
      </w:r>
      <w:r>
        <w:rPr>
          <w:rFonts w:ascii="Calibri" w:hAnsi="Calibri"/>
          <w:sz w:val="22"/>
          <w:szCs w:val="22"/>
        </w:rPr>
        <w:t>rio previsto indicativamente di 25 ore settimanali,</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 xml:space="preserve">abilito con </w:t>
      </w:r>
      <w:smartTag w:uri="urn:schemas-microsoft-com:office:smarttags" w:element="PersonName">
        <w:smartTagPr>
          <w:attr w:name="ProductID" w:val="la Dr.ssa Sabrina"/>
        </w:smartTagPr>
        <w:r>
          <w:rPr>
            <w:rFonts w:ascii="Calibri" w:hAnsi="Calibri"/>
            <w:sz w:val="22"/>
            <w:szCs w:val="22"/>
          </w:rPr>
          <w:t>la Dr</w:t>
        </w:r>
        <w:r w:rsidRPr="00AE0DD7">
          <w:rPr>
            <w:rFonts w:ascii="Calibri" w:hAnsi="Calibri"/>
            <w:sz w:val="22"/>
            <w:szCs w:val="22"/>
          </w:rPr>
          <w:t xml:space="preserve">.ssa </w:t>
        </w:r>
        <w:r>
          <w:rPr>
            <w:rFonts w:ascii="Calibri" w:hAnsi="Calibri"/>
            <w:sz w:val="22"/>
            <w:szCs w:val="22"/>
          </w:rPr>
          <w:t>Sabrina</w:t>
        </w:r>
      </w:smartTag>
      <w:r>
        <w:rPr>
          <w:rFonts w:ascii="Calibri" w:hAnsi="Calibri"/>
          <w:sz w:val="22"/>
          <w:szCs w:val="22"/>
        </w:rPr>
        <w:t xml:space="preserve"> Avignone e il Dr. Fabio Triulzi, responsabili scientifici</w:t>
      </w:r>
      <w:r w:rsidRPr="00AE0DD7">
        <w:rPr>
          <w:rFonts w:ascii="Calibri" w:hAnsi="Calibri"/>
          <w:sz w:val="22"/>
          <w:szCs w:val="22"/>
        </w:rPr>
        <w:t xml:space="preserve"> del progetto. </w:t>
      </w:r>
    </w:p>
    <w:p w:rsidR="004671EE" w:rsidRPr="00AE0DD7" w:rsidRDefault="004671EE"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4671EE" w:rsidRPr="00AE0DD7" w:rsidRDefault="004671EE"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4671EE" w:rsidRPr="00065627" w:rsidRDefault="004671EE" w:rsidP="00065627">
      <w:pPr>
        <w:numPr>
          <w:ilvl w:val="0"/>
          <w:numId w:val="7"/>
        </w:numPr>
        <w:spacing w:after="0"/>
        <w:ind w:left="714" w:hanging="357"/>
        <w:jc w:val="both"/>
        <w:rPr>
          <w:rFonts w:ascii="Calibri" w:hAnsi="Calibri" w:cs="Tahoma"/>
          <w:sz w:val="22"/>
          <w:szCs w:val="22"/>
        </w:rPr>
      </w:pPr>
      <w:r>
        <w:rPr>
          <w:rFonts w:ascii="Calibri" w:hAnsi="Calibri"/>
          <w:sz w:val="22"/>
          <w:szCs w:val="22"/>
        </w:rPr>
        <w:t>laurea in Medicina e Chirurgia</w:t>
      </w:r>
      <w:r w:rsidRPr="00AE0DD7">
        <w:rPr>
          <w:rFonts w:ascii="Calibri" w:hAnsi="Calibri"/>
          <w:sz w:val="22"/>
          <w:szCs w:val="22"/>
        </w:rPr>
        <w:t>;</w:t>
      </w:r>
    </w:p>
    <w:p w:rsidR="004671EE" w:rsidRPr="00393207" w:rsidRDefault="004671EE" w:rsidP="00065627">
      <w:pPr>
        <w:numPr>
          <w:ilvl w:val="0"/>
          <w:numId w:val="7"/>
        </w:numPr>
        <w:spacing w:after="0"/>
        <w:ind w:left="714" w:hanging="357"/>
        <w:jc w:val="both"/>
        <w:rPr>
          <w:rFonts w:ascii="Calibri" w:hAnsi="Calibri" w:cs="Tahoma"/>
          <w:sz w:val="22"/>
          <w:szCs w:val="22"/>
        </w:rPr>
      </w:pPr>
      <w:r>
        <w:rPr>
          <w:rFonts w:ascii="Calibri" w:hAnsi="Calibri"/>
          <w:sz w:val="22"/>
          <w:szCs w:val="22"/>
        </w:rPr>
        <w:t>diploma di Specializzazione in Radiodiagnostica;</w:t>
      </w:r>
    </w:p>
    <w:p w:rsidR="004671EE" w:rsidRPr="00AE0DD7" w:rsidRDefault="004671EE" w:rsidP="00065627">
      <w:pPr>
        <w:numPr>
          <w:ilvl w:val="0"/>
          <w:numId w:val="7"/>
        </w:numPr>
        <w:spacing w:after="0"/>
        <w:ind w:left="714" w:hanging="357"/>
        <w:jc w:val="both"/>
        <w:rPr>
          <w:rFonts w:ascii="Calibri" w:hAnsi="Calibri" w:cs="Tahoma"/>
          <w:sz w:val="22"/>
          <w:szCs w:val="22"/>
        </w:rPr>
      </w:pPr>
      <w:r>
        <w:rPr>
          <w:rFonts w:ascii="Calibri" w:hAnsi="Calibri"/>
          <w:sz w:val="22"/>
          <w:szCs w:val="22"/>
        </w:rPr>
        <w:t>abilitazione all’esercizio della professione;</w:t>
      </w:r>
    </w:p>
    <w:p w:rsidR="004671EE" w:rsidRPr="00AE0DD7" w:rsidRDefault="004671EE"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pregresse esperienze lavorative o di attività di ricerca in Neuroradiologia Pediatrica.</w:t>
      </w:r>
    </w:p>
    <w:p w:rsidR="004671EE" w:rsidRDefault="004671EE" w:rsidP="00C515DD">
      <w:pPr>
        <w:pStyle w:val="PlainText"/>
        <w:tabs>
          <w:tab w:val="num" w:pos="180"/>
        </w:tabs>
        <w:spacing w:line="240" w:lineRule="atLeast"/>
        <w:jc w:val="both"/>
        <w:outlineLvl w:val="0"/>
        <w:rPr>
          <w:rFonts w:ascii="Calibri" w:hAnsi="Calibri" w:cs="Tahoma"/>
          <w:sz w:val="22"/>
          <w:szCs w:val="22"/>
        </w:rPr>
      </w:pPr>
    </w:p>
    <w:p w:rsidR="004671EE" w:rsidRPr="00AE0DD7" w:rsidRDefault="004671EE" w:rsidP="00426429">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4671EE" w:rsidRDefault="004671EE" w:rsidP="00C515DD">
      <w:pPr>
        <w:pStyle w:val="PlainText"/>
        <w:tabs>
          <w:tab w:val="left" w:pos="360"/>
          <w:tab w:val="left" w:pos="720"/>
          <w:tab w:val="left" w:pos="1260"/>
        </w:tabs>
        <w:spacing w:line="240" w:lineRule="atLeast"/>
        <w:jc w:val="both"/>
        <w:outlineLvl w:val="0"/>
        <w:rPr>
          <w:rFonts w:ascii="Calibri" w:hAnsi="Calibri"/>
          <w:b/>
          <w:sz w:val="22"/>
          <w:szCs w:val="22"/>
        </w:rPr>
      </w:pPr>
    </w:p>
    <w:p w:rsidR="004671EE" w:rsidRDefault="004671EE" w:rsidP="00BA1470">
      <w:pPr>
        <w:pStyle w:val="PlainText"/>
        <w:spacing w:line="220" w:lineRule="atLeast"/>
        <w:ind w:left="426"/>
        <w:jc w:val="both"/>
        <w:rPr>
          <w:rFonts w:ascii="Calibri" w:hAnsi="Calibri" w:cs="Arial"/>
          <w:sz w:val="22"/>
          <w:szCs w:val="22"/>
        </w:rPr>
      </w:pPr>
      <w:r w:rsidRPr="00311718">
        <w:rPr>
          <w:rFonts w:ascii="Calibri" w:hAnsi="Calibri" w:cs="Arial"/>
          <w:sz w:val="22"/>
          <w:szCs w:val="22"/>
        </w:rPr>
        <w:t>•</w:t>
      </w:r>
      <w:r w:rsidRPr="00703365">
        <w:rPr>
          <w:rFonts w:ascii="Calibri" w:hAnsi="Calibri"/>
          <w:sz w:val="22"/>
          <w:szCs w:val="22"/>
        </w:rPr>
        <w:t xml:space="preserve"> </w:t>
      </w:r>
      <w:r w:rsidRPr="00E478FB">
        <w:rPr>
          <w:rFonts w:ascii="Calibri" w:hAnsi="Calibri"/>
          <w:sz w:val="22"/>
          <w:szCs w:val="22"/>
        </w:rPr>
        <w:t>identificazione dei casi arruolati nel data base</w:t>
      </w:r>
      <w:r>
        <w:rPr>
          <w:rFonts w:ascii="Calibri" w:hAnsi="Calibri" w:cs="Arial"/>
          <w:sz w:val="22"/>
          <w:szCs w:val="22"/>
        </w:rPr>
        <w:t xml:space="preserve">; </w:t>
      </w:r>
    </w:p>
    <w:p w:rsidR="004671EE" w:rsidRDefault="004671EE" w:rsidP="00BA1470">
      <w:pPr>
        <w:pStyle w:val="PlainText"/>
        <w:spacing w:line="220" w:lineRule="atLeast"/>
        <w:ind w:left="426"/>
        <w:jc w:val="both"/>
        <w:rPr>
          <w:rFonts w:ascii="Calibri" w:hAnsi="Calibri" w:cs="Arial"/>
          <w:sz w:val="22"/>
          <w:szCs w:val="22"/>
        </w:rPr>
      </w:pPr>
      <w:r>
        <w:rPr>
          <w:rFonts w:ascii="Calibri" w:hAnsi="Calibri" w:cs="Arial"/>
          <w:sz w:val="22"/>
          <w:szCs w:val="22"/>
        </w:rPr>
        <w:t>•</w:t>
      </w:r>
      <w:r w:rsidRPr="00703365">
        <w:rPr>
          <w:rFonts w:ascii="Calibri" w:hAnsi="Calibri"/>
          <w:sz w:val="22"/>
          <w:szCs w:val="22"/>
        </w:rPr>
        <w:t xml:space="preserve"> </w:t>
      </w:r>
      <w:r>
        <w:rPr>
          <w:rFonts w:ascii="Calibri" w:hAnsi="Calibri"/>
          <w:sz w:val="22"/>
          <w:szCs w:val="22"/>
        </w:rPr>
        <w:t>caricamento dei dati</w:t>
      </w:r>
      <w:r>
        <w:rPr>
          <w:rFonts w:ascii="Calibri" w:hAnsi="Calibri" w:cs="Arial"/>
          <w:sz w:val="22"/>
          <w:szCs w:val="22"/>
        </w:rPr>
        <w:t>;</w:t>
      </w:r>
    </w:p>
    <w:p w:rsidR="004671EE" w:rsidRPr="00311718" w:rsidRDefault="004671EE" w:rsidP="00BA1470">
      <w:pPr>
        <w:pStyle w:val="PlainText"/>
        <w:spacing w:line="220" w:lineRule="atLeast"/>
        <w:ind w:left="426"/>
        <w:jc w:val="both"/>
        <w:rPr>
          <w:rFonts w:ascii="Calibri" w:hAnsi="Calibri" w:cs="Arial"/>
          <w:b/>
          <w:sz w:val="22"/>
          <w:szCs w:val="22"/>
        </w:rPr>
      </w:pPr>
      <w:r>
        <w:rPr>
          <w:rFonts w:ascii="Calibri" w:hAnsi="Calibri" w:cs="Arial"/>
          <w:sz w:val="22"/>
          <w:szCs w:val="22"/>
        </w:rPr>
        <w:t>•</w:t>
      </w:r>
      <w:r w:rsidRPr="00703365">
        <w:rPr>
          <w:rFonts w:ascii="Calibri" w:hAnsi="Calibri"/>
          <w:sz w:val="22"/>
          <w:szCs w:val="22"/>
        </w:rPr>
        <w:t xml:space="preserve"> </w:t>
      </w:r>
      <w:r>
        <w:rPr>
          <w:rFonts w:ascii="Calibri" w:hAnsi="Calibri"/>
          <w:sz w:val="22"/>
          <w:szCs w:val="22"/>
        </w:rPr>
        <w:t>partecipazione alle attività della IPS di Neuroradiologia Pediatrica</w:t>
      </w:r>
      <w:r>
        <w:rPr>
          <w:rFonts w:ascii="Calibri" w:hAnsi="Calibri" w:cs="Arial"/>
          <w:sz w:val="22"/>
          <w:szCs w:val="22"/>
        </w:rPr>
        <w:t>.</w:t>
      </w:r>
    </w:p>
    <w:p w:rsidR="004671EE" w:rsidRPr="00AE0DD7" w:rsidRDefault="004671EE" w:rsidP="0041659B">
      <w:pPr>
        <w:pStyle w:val="PlainText"/>
        <w:tabs>
          <w:tab w:val="left" w:pos="360"/>
          <w:tab w:val="left" w:pos="720"/>
          <w:tab w:val="left" w:pos="1260"/>
        </w:tabs>
        <w:spacing w:line="240" w:lineRule="atLeast"/>
        <w:ind w:left="360"/>
        <w:jc w:val="both"/>
        <w:outlineLvl w:val="0"/>
        <w:rPr>
          <w:rFonts w:ascii="Calibri" w:hAnsi="Calibri"/>
          <w:b/>
          <w:sz w:val="22"/>
          <w:szCs w:val="22"/>
        </w:rPr>
      </w:pPr>
    </w:p>
    <w:p w:rsidR="004671EE" w:rsidRPr="00AE0DD7" w:rsidRDefault="004671EE" w:rsidP="0051741D">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 xml:space="preserve">A’ sensi della L. 114/2014,  art. 6, sono esclusi dalla selezione i soggetti già lavoratori privati o pubblici collocati in quiescenza. </w:t>
      </w:r>
      <w:r w:rsidRPr="00AE0DD7">
        <w:rPr>
          <w:rFonts w:ascii="Calibri" w:hAnsi="Calibri" w:cs="Tahoma"/>
          <w:sz w:val="22"/>
          <w:szCs w:val="22"/>
        </w:rPr>
        <w:tab/>
        <w:t xml:space="preserve">               </w:t>
      </w:r>
    </w:p>
    <w:p w:rsidR="004671EE" w:rsidRDefault="004671EE" w:rsidP="00B61697">
      <w:pPr>
        <w:tabs>
          <w:tab w:val="left" w:pos="540"/>
        </w:tabs>
        <w:jc w:val="both"/>
        <w:rPr>
          <w:rFonts w:ascii="Calibri" w:hAnsi="Calibri" w:cs="Tahoma"/>
          <w:sz w:val="22"/>
          <w:szCs w:val="22"/>
        </w:rPr>
      </w:pP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4671EE" w:rsidRDefault="004671EE" w:rsidP="0009497B">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782/2013</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4671EE" w:rsidRPr="0009497B" w:rsidRDefault="004671EE" w:rsidP="0009497B">
      <w:pPr>
        <w:autoSpaceDE w:val="0"/>
        <w:autoSpaceDN w:val="0"/>
        <w:adjustRightInd w:val="0"/>
        <w:ind w:left="3540"/>
        <w:jc w:val="both"/>
        <w:rPr>
          <w:rFonts w:ascii="Calibri" w:hAnsi="Calibri" w:cs="Tahoma"/>
          <w:bCs/>
          <w:sz w:val="22"/>
          <w:szCs w:val="22"/>
          <w:lang w:val="en-US"/>
        </w:rPr>
      </w:pPr>
      <w:r w:rsidRPr="00AE0DD7">
        <w:rPr>
          <w:rFonts w:ascii="Calibri" w:hAnsi="Calibri"/>
          <w:b/>
          <w:sz w:val="22"/>
          <w:szCs w:val="22"/>
          <w:lang w:val="en-US"/>
        </w:rPr>
        <w:t>ART. 3 – DOMANDE</w:t>
      </w:r>
    </w:p>
    <w:p w:rsidR="004671EE" w:rsidRPr="00AE0DD7" w:rsidRDefault="004671EE"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4671EE" w:rsidRPr="00285CA8" w:rsidRDefault="004671EE" w:rsidP="00285CA8">
      <w:pPr>
        <w:numPr>
          <w:ilvl w:val="0"/>
          <w:numId w:val="3"/>
        </w:numPr>
        <w:tabs>
          <w:tab w:val="clear" w:pos="717"/>
          <w:tab w:val="num" w:pos="420"/>
        </w:tabs>
        <w:spacing w:before="120" w:after="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4671EE" w:rsidRPr="00AE0DD7" w:rsidRDefault="004671EE"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4671EE" w:rsidRDefault="004671EE"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4671EE" w:rsidRPr="00B61697" w:rsidRDefault="004671EE"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4671EE" w:rsidRPr="00AE0DD7" w:rsidRDefault="004671EE"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4671EE" w:rsidRDefault="004671EE" w:rsidP="00D908AE">
      <w:pPr>
        <w:spacing w:after="0"/>
        <w:jc w:val="both"/>
        <w:rPr>
          <w:rFonts w:ascii="Calibri" w:hAnsi="Calibri"/>
          <w:sz w:val="22"/>
          <w:szCs w:val="22"/>
        </w:rPr>
      </w:pPr>
    </w:p>
    <w:p w:rsidR="004671EE" w:rsidRPr="00AE0DD7" w:rsidRDefault="004671EE" w:rsidP="00D908AE">
      <w:pPr>
        <w:spacing w:after="0"/>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€ 30.00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4671EE" w:rsidRPr="00AE0DD7" w:rsidRDefault="004671EE" w:rsidP="00AE0DD7">
      <w:pPr>
        <w:spacing w:before="120"/>
        <w:jc w:val="both"/>
        <w:rPr>
          <w:rFonts w:ascii="Calibri" w:hAnsi="Calibri" w:cs="Tahoma"/>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4671EE" w:rsidRPr="00AE0DD7" w:rsidRDefault="004671EE"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4671EE" w:rsidRPr="00FE6F9E" w:rsidRDefault="004671EE"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4671EE" w:rsidRPr="00AE0DD7" w:rsidRDefault="004671EE" w:rsidP="00C515DD">
      <w:pPr>
        <w:numPr>
          <w:ilvl w:val="0"/>
          <w:numId w:val="4"/>
        </w:numPr>
        <w:spacing w:before="120" w:after="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4671EE" w:rsidRPr="00AE0DD7" w:rsidRDefault="004671EE" w:rsidP="00C515DD">
      <w:pPr>
        <w:numPr>
          <w:ilvl w:val="0"/>
          <w:numId w:val="4"/>
        </w:numPr>
        <w:spacing w:before="120" w:after="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4671EE" w:rsidRPr="00AE0DD7" w:rsidRDefault="004671EE"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4671EE" w:rsidRDefault="004671EE" w:rsidP="00C515DD">
      <w:pPr>
        <w:pStyle w:val="BodyText2"/>
        <w:spacing w:after="0" w:line="240" w:lineRule="auto"/>
        <w:jc w:val="both"/>
        <w:rPr>
          <w:rFonts w:ascii="Calibri" w:hAnsi="Calibri" w:cs="Tahoma"/>
          <w:bCs/>
          <w:sz w:val="22"/>
          <w:szCs w:val="22"/>
        </w:rPr>
      </w:pPr>
    </w:p>
    <w:p w:rsidR="004671EE" w:rsidRPr="00AE0DD7" w:rsidRDefault="004671EE"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4671EE" w:rsidRPr="00AE0DD7" w:rsidRDefault="004671EE"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4671EE" w:rsidRPr="00AE0DD7" w:rsidRDefault="004671EE"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4671EE" w:rsidRDefault="004671EE"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4671EE" w:rsidRPr="00AE0DD7" w:rsidRDefault="004671EE" w:rsidP="005E0926">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782/2013</w:t>
      </w:r>
      <w:r w:rsidRPr="00AE0DD7">
        <w:rPr>
          <w:rFonts w:ascii="Calibri" w:hAnsi="Calibri" w:cs="Tahoma"/>
          <w:bCs/>
          <w:sz w:val="22"/>
          <w:szCs w:val="22"/>
        </w:rPr>
        <w:t>– All.</w:t>
      </w:r>
      <w:r w:rsidRPr="00AE0DD7">
        <w:rPr>
          <w:rFonts w:ascii="Calibri" w:hAnsi="Calibri" w:cs="Tahoma"/>
          <w:bCs/>
          <w:sz w:val="22"/>
          <w:szCs w:val="22"/>
        </w:rPr>
        <w:tab/>
        <w:t>– p. 3</w:t>
      </w:r>
    </w:p>
    <w:p w:rsidR="004671EE" w:rsidRDefault="004671EE"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4671EE" w:rsidRDefault="004671EE"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Commiss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4671EE" w:rsidRPr="00AE0DD7" w:rsidRDefault="004671EE" w:rsidP="00C515DD">
      <w:pPr>
        <w:pStyle w:val="BodyText2"/>
        <w:spacing w:after="0" w:line="240" w:lineRule="auto"/>
        <w:jc w:val="both"/>
        <w:rPr>
          <w:rFonts w:ascii="Calibri" w:hAnsi="Calibri" w:cs="Tahoma"/>
          <w:sz w:val="22"/>
          <w:szCs w:val="22"/>
        </w:rPr>
      </w:pPr>
      <w:r w:rsidRPr="00AE0DD7">
        <w:rPr>
          <w:rFonts w:ascii="Calibri" w:hAnsi="Calibri" w:cs="Tahoma"/>
          <w:sz w:val="22"/>
          <w:szCs w:val="22"/>
        </w:rPr>
        <w:t>Ai  candidati che risulteranno vincitori verrà data comunicazione scritta con lettera raccomandata con avviso di ricevimento.</w:t>
      </w:r>
    </w:p>
    <w:p w:rsidR="004671EE" w:rsidRDefault="004671EE"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 </w:t>
      </w:r>
      <w:r>
        <w:rPr>
          <w:rStyle w:val="Emphasis"/>
          <w:rFonts w:ascii="Calibri" w:hAnsi="Calibri"/>
          <w:b/>
          <w:bCs/>
          <w:i w:val="0"/>
          <w:iCs/>
          <w:sz w:val="22"/>
          <w:szCs w:val="22"/>
        </w:rPr>
        <w:t xml:space="preserve">Ai sensi del D.P.R. 313/2002 - art. 25 bis, introdotto dall'art. 2 del D.Lgs 39/2014, </w:t>
      </w:r>
      <w:smartTag w:uri="urn:schemas-microsoft-com:office:smarttags" w:element="PersonName">
        <w:smartTagPr>
          <w:attr w:name="ProductID" w:val="la Fondazione"/>
        </w:smartTagPr>
        <w:r>
          <w:rPr>
            <w:rStyle w:val="Emphasis"/>
            <w:rFonts w:ascii="Calibri" w:hAnsi="Calibri"/>
            <w:b/>
            <w:bCs/>
            <w:i w:val="0"/>
            <w:iCs/>
            <w:sz w:val="22"/>
            <w:szCs w:val="22"/>
          </w:rPr>
          <w:t>la Fondazione</w:t>
        </w:r>
      </w:smartTag>
      <w:r>
        <w:rPr>
          <w:rStyle w:val="Emphasis"/>
          <w:rFonts w:ascii="Calibri" w:hAnsi="Calibri"/>
          <w:b/>
          <w:bCs/>
          <w:i w:val="0"/>
          <w:iCs/>
          <w:sz w:val="22"/>
          <w:szCs w:val="22"/>
        </w:rPr>
        <w:t xml:space="preserve"> procederà a richiedere al candidato vincitore certificato del casellario giudiziale dal quale risulti l'assenza, in capo al medesimo, di condanne per i reati previsti dalla richiamata normativa.</w:t>
      </w:r>
    </w:p>
    <w:p w:rsidR="004671EE" w:rsidRPr="00AE0DD7" w:rsidRDefault="004671EE" w:rsidP="00C515DD">
      <w:pPr>
        <w:pStyle w:val="BodyText2"/>
        <w:spacing w:after="0" w:line="240" w:lineRule="auto"/>
        <w:jc w:val="both"/>
        <w:rPr>
          <w:rStyle w:val="Emphasis"/>
          <w:rFonts w:ascii="Calibri" w:hAnsi="Calibri" w:cs="Tahoma"/>
          <w:i w:val="0"/>
          <w:sz w:val="22"/>
          <w:szCs w:val="22"/>
        </w:rPr>
      </w:pPr>
    </w:p>
    <w:p w:rsidR="004671EE" w:rsidRPr="00AE0DD7" w:rsidRDefault="004671EE" w:rsidP="00AE0DD7">
      <w:pPr>
        <w:jc w:val="both"/>
        <w:rPr>
          <w:rFonts w:ascii="Calibri" w:hAnsi="Calibri" w:cs="Tahoma"/>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4671EE" w:rsidRPr="009F2C3C" w:rsidRDefault="004671EE" w:rsidP="009F2C3C">
      <w:pPr>
        <w:pStyle w:val="Heading1"/>
        <w:ind w:left="2124" w:firstLine="708"/>
        <w:jc w:val="both"/>
        <w:rPr>
          <w:rFonts w:ascii="Calibri" w:hAnsi="Calibri"/>
          <w:sz w:val="22"/>
          <w:szCs w:val="22"/>
        </w:rPr>
      </w:pPr>
      <w:r w:rsidRPr="009F2C3C">
        <w:rPr>
          <w:rFonts w:ascii="Calibri" w:hAnsi="Calibri"/>
          <w:sz w:val="22"/>
          <w:szCs w:val="22"/>
        </w:rPr>
        <w:t>ART. 6 – COPERTURA ASSICURATIVA E PREVIDENZIALE</w:t>
      </w:r>
    </w:p>
    <w:p w:rsidR="004671EE" w:rsidRPr="00AE0DD7" w:rsidRDefault="004671EE" w:rsidP="00AE0DD7">
      <w:pPr>
        <w:spacing w:after="0"/>
        <w:rPr>
          <w:lang w:eastAsia="it-IT"/>
        </w:rPr>
      </w:pPr>
    </w:p>
    <w:p w:rsidR="004671EE" w:rsidRDefault="004671EE"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4671EE" w:rsidRPr="00AE0DD7" w:rsidRDefault="004671EE" w:rsidP="00AE0DD7">
      <w:pPr>
        <w:pStyle w:val="BodyText2"/>
        <w:spacing w:after="0" w:line="240" w:lineRule="auto"/>
        <w:jc w:val="both"/>
        <w:rPr>
          <w:rFonts w:ascii="Calibri" w:hAnsi="Calibri" w:cs="Tahoma"/>
          <w:sz w:val="22"/>
          <w:szCs w:val="22"/>
        </w:rPr>
      </w:pPr>
    </w:p>
    <w:p w:rsidR="004671EE" w:rsidRPr="00AE0DD7" w:rsidRDefault="004671EE"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4671EE" w:rsidRDefault="004671EE"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4671EE" w:rsidRPr="00AE0DD7" w:rsidRDefault="004671EE"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4671EE" w:rsidRPr="00AE0DD7" w:rsidRDefault="004671EE"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4671EE" w:rsidRPr="00AE0DD7" w:rsidRDefault="004671EE"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4671EE" w:rsidRDefault="004671EE" w:rsidP="00C515DD">
      <w:pPr>
        <w:pStyle w:val="BodyText2"/>
        <w:spacing w:line="240" w:lineRule="auto"/>
        <w:jc w:val="both"/>
        <w:rPr>
          <w:rFonts w:ascii="Calibri" w:hAnsi="Calibri" w:cs="Tahoma"/>
          <w:sz w:val="22"/>
          <w:szCs w:val="22"/>
        </w:rPr>
      </w:pPr>
      <w:r w:rsidRPr="00AE0DD7">
        <w:rPr>
          <w:rFonts w:ascii="Calibri" w:hAnsi="Calibri" w:cs="Tahoma"/>
          <w:sz w:val="22"/>
          <w:szCs w:val="22"/>
        </w:rPr>
        <w:t xml:space="preserve">I collaboratori sono, altresì, tenuti ad osservare le regole del segreto d’ufficio e a mantenere la massima riservatezza con riferimento a fatti, informazioni, notizie od altro di cui avrà comunicazione o prenderà </w:t>
      </w:r>
    </w:p>
    <w:p w:rsidR="004671EE" w:rsidRPr="0078433C" w:rsidRDefault="004671EE" w:rsidP="009F2C3C">
      <w:pPr>
        <w:pStyle w:val="BodyText"/>
        <w:ind w:left="5664" w:firstLine="708"/>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782/2013</w:t>
      </w:r>
      <w:r w:rsidRPr="0078433C">
        <w:rPr>
          <w:rFonts w:ascii="Calibri" w:hAnsi="Calibri"/>
          <w:sz w:val="22"/>
          <w:szCs w:val="22"/>
        </w:rPr>
        <w:t xml:space="preserve">– All.  </w:t>
      </w:r>
      <w:r w:rsidRPr="0078433C">
        <w:rPr>
          <w:rFonts w:ascii="Calibri" w:hAnsi="Calibri"/>
          <w:sz w:val="22"/>
          <w:szCs w:val="22"/>
        </w:rPr>
        <w:tab/>
        <w:t>– p. 4</w:t>
      </w:r>
    </w:p>
    <w:p w:rsidR="004671EE" w:rsidRDefault="004671EE" w:rsidP="00C515DD">
      <w:pPr>
        <w:pStyle w:val="BodyText2"/>
        <w:spacing w:line="240" w:lineRule="auto"/>
        <w:jc w:val="both"/>
        <w:rPr>
          <w:rFonts w:ascii="Calibri" w:hAnsi="Calibri" w:cs="Tahoma"/>
          <w:sz w:val="22"/>
          <w:szCs w:val="22"/>
        </w:rPr>
      </w:pPr>
    </w:p>
    <w:p w:rsidR="004671EE" w:rsidRDefault="004671EE"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4671EE" w:rsidRDefault="004671EE"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4671EE" w:rsidRPr="005E0926" w:rsidRDefault="004671EE" w:rsidP="005E0926">
      <w:pPr>
        <w:rPr>
          <w:lang w:eastAsia="it-IT"/>
        </w:rPr>
      </w:pPr>
    </w:p>
    <w:p w:rsidR="004671EE" w:rsidRPr="00752627" w:rsidRDefault="004671EE"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4671EE" w:rsidRDefault="004671EE" w:rsidP="00AE0DD7">
      <w:pPr>
        <w:pStyle w:val="Heading1"/>
        <w:ind w:left="2832" w:firstLine="708"/>
        <w:jc w:val="both"/>
        <w:rPr>
          <w:rFonts w:ascii="Calibri" w:hAnsi="Calibri"/>
          <w:sz w:val="22"/>
          <w:szCs w:val="22"/>
        </w:rPr>
      </w:pPr>
    </w:p>
    <w:p w:rsidR="004671EE" w:rsidRPr="00AE0DD7" w:rsidRDefault="004671EE"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4671EE" w:rsidRDefault="004671EE"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4671EE" w:rsidRPr="00AE0DD7" w:rsidRDefault="004671EE" w:rsidP="00C515DD">
      <w:pPr>
        <w:pStyle w:val="Title"/>
        <w:tabs>
          <w:tab w:val="left" w:pos="720"/>
        </w:tabs>
        <w:rPr>
          <w:rFonts w:ascii="Calibri" w:hAnsi="Calibri" w:cs="Tahoma"/>
          <w:b w:val="0"/>
          <w:i/>
          <w:sz w:val="22"/>
          <w:szCs w:val="22"/>
        </w:rPr>
      </w:pP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4671EE" w:rsidRPr="00AE0DD7" w:rsidRDefault="004671EE"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4671EE" w:rsidRPr="00AE0DD7" w:rsidRDefault="004671EE"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4671EE" w:rsidRPr="00AE0DD7" w:rsidRDefault="004671EE"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4671EE" w:rsidRPr="00AE0DD7" w:rsidRDefault="004671EE"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4671EE" w:rsidRPr="00AE0DD7" w:rsidRDefault="004671EE"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4671EE" w:rsidRPr="00AE0DD7" w:rsidRDefault="004671EE" w:rsidP="000D7F50">
      <w:pPr>
        <w:spacing w:after="0"/>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4671EE" w:rsidRPr="00AE0DD7" w:rsidRDefault="004671EE" w:rsidP="00053F19">
      <w:pPr>
        <w:spacing w:after="0"/>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4671EE" w:rsidRPr="000D7F50" w:rsidRDefault="004671EE"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r w:rsidRPr="000D7F50">
        <w:rPr>
          <w:rFonts w:ascii="Calibri" w:hAnsi="Calibri"/>
          <w:sz w:val="18"/>
          <w:szCs w:val="18"/>
        </w:rPr>
        <w:t>Procedimento presso: Direzione Scientifica</w:t>
      </w:r>
    </w:p>
    <w:p w:rsidR="004671EE" w:rsidRPr="000D7F50" w:rsidRDefault="004671EE" w:rsidP="000D7F50">
      <w:pPr>
        <w:spacing w:after="0"/>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4671EE" w:rsidRPr="00524D64" w:rsidRDefault="004671EE" w:rsidP="00BF13FA">
      <w:pPr>
        <w:spacing w:after="0"/>
        <w:jc w:val="both"/>
        <w:rPr>
          <w:rFonts w:ascii="Calibri" w:hAnsi="Calibri"/>
          <w:sz w:val="18"/>
          <w:szCs w:val="18"/>
        </w:rPr>
      </w:pPr>
      <w:r w:rsidRPr="000D7F50">
        <w:rPr>
          <w:rFonts w:ascii="Calibri" w:hAnsi="Calibri"/>
          <w:sz w:val="18"/>
          <w:szCs w:val="18"/>
        </w:rPr>
        <w:t>Pratica trattata da: Silvia Terrusa</w:t>
      </w:r>
    </w:p>
    <w:p w:rsidR="004671EE" w:rsidRDefault="004671EE" w:rsidP="00BF13FA">
      <w:pPr>
        <w:spacing w:after="0"/>
        <w:jc w:val="both"/>
        <w:rPr>
          <w:rFonts w:ascii="Calibri" w:hAnsi="Calibri" w:cs="Tahoma"/>
          <w:bCs/>
          <w:sz w:val="22"/>
          <w:szCs w:val="22"/>
        </w:rPr>
      </w:pPr>
    </w:p>
    <w:p w:rsidR="004671EE" w:rsidRPr="00AE0DD7" w:rsidRDefault="004671EE" w:rsidP="00BF13FA">
      <w:pPr>
        <w:spacing w:after="0"/>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782/2013</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4671EE" w:rsidRPr="00AE0DD7" w:rsidRDefault="004671EE" w:rsidP="00BF13FA">
      <w:pPr>
        <w:spacing w:after="0"/>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4671EE" w:rsidRPr="00AE0DD7" w:rsidRDefault="004671EE" w:rsidP="00BF13FA">
      <w:pPr>
        <w:spacing w:after="0"/>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4671EE" w:rsidRPr="00AE0DD7" w:rsidRDefault="004671EE" w:rsidP="00BF13FA">
      <w:pPr>
        <w:spacing w:after="0"/>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4671EE" w:rsidRDefault="004671EE" w:rsidP="00BF13FA">
      <w:pPr>
        <w:spacing w:after="0"/>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4671EE" w:rsidRPr="00AE0DD7" w:rsidRDefault="004671EE" w:rsidP="00BF13FA">
      <w:pPr>
        <w:spacing w:after="0"/>
        <w:ind w:left="5664"/>
        <w:jc w:val="both"/>
        <w:rPr>
          <w:rFonts w:ascii="Calibri" w:hAnsi="Calibri" w:cs="Tahoma"/>
          <w:b/>
          <w:sz w:val="22"/>
          <w:szCs w:val="22"/>
        </w:rPr>
      </w:pPr>
    </w:p>
    <w:p w:rsidR="004671EE" w:rsidRDefault="004671EE" w:rsidP="00A94C66">
      <w:pPr>
        <w:jc w:val="both"/>
        <w:rPr>
          <w:rFonts w:ascii="Calibri" w:hAnsi="Calibri"/>
          <w:sz w:val="22"/>
          <w:szCs w:val="22"/>
        </w:rPr>
      </w:pPr>
      <w:r w:rsidRPr="00AE0DD7">
        <w:rPr>
          <w:rFonts w:ascii="Calibri" w:hAnsi="Calibri"/>
          <w:sz w:val="22"/>
          <w:szCs w:val="22"/>
        </w:rPr>
        <w:t>Il/La sottoscritto/a …………………………………………………………………………. chiede di poter partecipare alla selezione pe</w:t>
      </w:r>
      <w:r>
        <w:rPr>
          <w:rFonts w:ascii="Calibri" w:hAnsi="Calibri"/>
          <w:sz w:val="22"/>
          <w:szCs w:val="22"/>
        </w:rPr>
        <w:t>r l’attribuzione di n. 1 incarico di collaborazione coordinata</w:t>
      </w:r>
      <w:r w:rsidRPr="00AE0DD7">
        <w:rPr>
          <w:rFonts w:ascii="Calibri" w:hAnsi="Calibri"/>
          <w:sz w:val="22"/>
          <w:szCs w:val="22"/>
        </w:rPr>
        <w:t xml:space="preserve"> e continuativa </w:t>
      </w:r>
      <w:r>
        <w:rPr>
          <w:rFonts w:ascii="Calibri" w:hAnsi="Calibri"/>
          <w:sz w:val="22"/>
          <w:szCs w:val="22"/>
        </w:rPr>
        <w:t xml:space="preserve">Rete Malattie Rare GARR </w:t>
      </w:r>
      <w:r w:rsidRPr="00AE0DD7">
        <w:rPr>
          <w:rFonts w:ascii="Calibri" w:hAnsi="Calibri"/>
          <w:sz w:val="22"/>
          <w:szCs w:val="22"/>
        </w:rPr>
        <w:t>dal titolo: “</w:t>
      </w:r>
      <w:r>
        <w:rPr>
          <w:rFonts w:ascii="Calibri" w:hAnsi="Calibri"/>
          <w:sz w:val="22"/>
          <w:szCs w:val="22"/>
        </w:rPr>
        <w:t>CREAZIONE DI UN DATABASE DI STUDI RM IN SOGGETTI IN ETA’ PEDIATRICA NORMALI E AFFETTI DA MALATTIE NEUROLOGICHE RARE (COLIBRI)</w:t>
      </w:r>
      <w:r w:rsidRPr="00AE0DD7">
        <w:rPr>
          <w:rFonts w:ascii="Calibri" w:hAnsi="Calibri"/>
          <w:sz w:val="22"/>
          <w:szCs w:val="22"/>
        </w:rPr>
        <w:t xml:space="preserve">” da svolgersi presso la Fondazione IRCCS Ca’ Granda - Ospedale Maggiore Policlinico: </w:t>
      </w:r>
      <w:r w:rsidRPr="00CB076A">
        <w:rPr>
          <w:rFonts w:ascii="Calibri" w:hAnsi="Calibri"/>
          <w:sz w:val="22"/>
          <w:szCs w:val="22"/>
        </w:rPr>
        <w:t xml:space="preserve">U.O.C. Neuroradiologia – IPS </w:t>
      </w:r>
      <w:r>
        <w:rPr>
          <w:rFonts w:ascii="Calibri" w:hAnsi="Calibri"/>
          <w:sz w:val="22"/>
          <w:szCs w:val="22"/>
        </w:rPr>
        <w:t>d</w:t>
      </w:r>
      <w:r w:rsidRPr="00CB076A">
        <w:rPr>
          <w:rFonts w:ascii="Calibri" w:hAnsi="Calibri"/>
          <w:sz w:val="22"/>
          <w:szCs w:val="22"/>
        </w:rPr>
        <w:t>i Neuroradiologia Pediatrica</w:t>
      </w:r>
      <w:r>
        <w:rPr>
          <w:rFonts w:ascii="Calibri" w:hAnsi="Calibri"/>
          <w:sz w:val="22"/>
          <w:szCs w:val="22"/>
        </w:rPr>
        <w:t>.</w:t>
      </w:r>
    </w:p>
    <w:p w:rsidR="004671EE" w:rsidRPr="00AE0DD7" w:rsidRDefault="004671EE" w:rsidP="00A94C66">
      <w:pPr>
        <w:jc w:val="both"/>
        <w:rPr>
          <w:rFonts w:ascii="Calibri" w:hAnsi="Calibri" w:cs="Tahoma"/>
          <w:b/>
          <w:sz w:val="22"/>
          <w:szCs w:val="22"/>
        </w:rPr>
      </w:pPr>
      <w:r w:rsidRPr="00AE0DD7">
        <w:rPr>
          <w:rFonts w:ascii="Calibri" w:hAnsi="Calibri" w:cs="Tahoma"/>
          <w:b/>
          <w:sz w:val="22"/>
          <w:szCs w:val="22"/>
        </w:rPr>
        <w:t>A tal fine dichiara sotto la propria responsabilità:</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4671EE" w:rsidRPr="00AE0DD7" w:rsidRDefault="004671EE"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4671EE" w:rsidRDefault="004671EE"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Telefono _____________________________</w:t>
      </w:r>
    </w:p>
    <w:p w:rsidR="004671EE" w:rsidRPr="00AE0DD7" w:rsidRDefault="004671EE" w:rsidP="00C515DD">
      <w:pPr>
        <w:numPr>
          <w:ilvl w:val="0"/>
          <w:numId w:val="5"/>
        </w:numPr>
        <w:tabs>
          <w:tab w:val="clear" w:pos="1068"/>
          <w:tab w:val="num" w:pos="180"/>
        </w:tabs>
        <w:spacing w:after="0"/>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4671EE" w:rsidRPr="00AE0DD7" w:rsidRDefault="004671EE" w:rsidP="00C515DD">
      <w:pPr>
        <w:numPr>
          <w:ilvl w:val="0"/>
          <w:numId w:val="5"/>
        </w:numPr>
        <w:tabs>
          <w:tab w:val="clear" w:pos="1068"/>
          <w:tab w:val="num" w:pos="180"/>
        </w:tabs>
        <w:spacing w:after="0"/>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4671EE" w:rsidRPr="00AE0DD7" w:rsidRDefault="004671EE" w:rsidP="00E41D1E">
      <w:pPr>
        <w:spacing w:after="0"/>
        <w:ind w:left="180"/>
        <w:jc w:val="both"/>
        <w:rPr>
          <w:rFonts w:ascii="Calibri" w:hAnsi="Calibri" w:cs="Arial"/>
          <w:b/>
          <w:sz w:val="22"/>
          <w:szCs w:val="22"/>
        </w:rPr>
      </w:pPr>
      <w:r w:rsidRPr="00AE0DD7">
        <w:rPr>
          <w:rFonts w:ascii="Calibri" w:hAnsi="Calibri" w:cs="Arial"/>
          <w:b/>
          <w:sz w:val="22"/>
          <w:szCs w:val="22"/>
        </w:rPr>
        <w:t>o</w:t>
      </w:r>
    </w:p>
    <w:p w:rsidR="004671EE" w:rsidRPr="00AE0DD7" w:rsidRDefault="004671EE" w:rsidP="00503C7F">
      <w:pPr>
        <w:numPr>
          <w:ilvl w:val="0"/>
          <w:numId w:val="5"/>
        </w:numPr>
        <w:tabs>
          <w:tab w:val="clear" w:pos="1068"/>
          <w:tab w:val="num" w:pos="180"/>
          <w:tab w:val="left" w:pos="540"/>
        </w:tabs>
        <w:spacing w:after="0"/>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4671EE" w:rsidRPr="00AE0DD7" w:rsidRDefault="004671EE" w:rsidP="00C515DD">
      <w:pPr>
        <w:numPr>
          <w:ilvl w:val="0"/>
          <w:numId w:val="5"/>
        </w:numPr>
        <w:tabs>
          <w:tab w:val="clear" w:pos="1068"/>
          <w:tab w:val="num" w:pos="180"/>
          <w:tab w:val="left" w:pos="720"/>
        </w:tabs>
        <w:spacing w:after="0"/>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4671EE" w:rsidRDefault="004671EE" w:rsidP="00EB6376">
      <w:pPr>
        <w:numPr>
          <w:ilvl w:val="0"/>
          <w:numId w:val="5"/>
        </w:numPr>
        <w:tabs>
          <w:tab w:val="clear" w:pos="1068"/>
          <w:tab w:val="num" w:pos="180"/>
        </w:tabs>
        <w:spacing w:after="0"/>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4671EE" w:rsidRDefault="004671EE" w:rsidP="00FC32FC">
      <w:pPr>
        <w:spacing w:after="0"/>
        <w:jc w:val="both"/>
        <w:rPr>
          <w:rFonts w:ascii="Calibri" w:hAnsi="Calibri" w:cs="Arial"/>
          <w:sz w:val="22"/>
          <w:szCs w:val="22"/>
        </w:rPr>
      </w:pPr>
    </w:p>
    <w:p w:rsidR="004671EE" w:rsidRDefault="004671EE" w:rsidP="00FC32FC">
      <w:pPr>
        <w:spacing w:after="0"/>
        <w:jc w:val="both"/>
        <w:rPr>
          <w:rFonts w:ascii="Calibri" w:hAnsi="Calibri" w:cs="Arial"/>
          <w:sz w:val="22"/>
          <w:szCs w:val="22"/>
        </w:rPr>
      </w:pPr>
    </w:p>
    <w:p w:rsidR="004671EE" w:rsidRPr="00AE0DD7" w:rsidRDefault="004671EE" w:rsidP="00FC32FC">
      <w:pPr>
        <w:spacing w:after="0"/>
        <w:jc w:val="both"/>
        <w:rPr>
          <w:rFonts w:ascii="Calibri" w:hAnsi="Calibri" w:cs="Arial"/>
          <w:sz w:val="22"/>
          <w:szCs w:val="22"/>
        </w:rPr>
      </w:pPr>
    </w:p>
    <w:p w:rsidR="004671EE" w:rsidRPr="00AE0DD7" w:rsidRDefault="004671EE" w:rsidP="00C515DD">
      <w:pPr>
        <w:numPr>
          <w:ilvl w:val="0"/>
          <w:numId w:val="5"/>
        </w:numPr>
        <w:tabs>
          <w:tab w:val="clear" w:pos="1068"/>
          <w:tab w:val="num" w:pos="180"/>
          <w:tab w:val="left" w:pos="540"/>
        </w:tabs>
        <w:spacing w:after="0"/>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4671EE" w:rsidRDefault="004671EE" w:rsidP="00B275EA">
      <w:pPr>
        <w:tabs>
          <w:tab w:val="left" w:pos="540"/>
        </w:tabs>
        <w:spacing w:after="0"/>
        <w:ind w:left="180"/>
        <w:jc w:val="both"/>
        <w:rPr>
          <w:rFonts w:ascii="Calibri" w:hAnsi="Calibri" w:cs="Arial"/>
          <w:b/>
          <w:sz w:val="22"/>
          <w:szCs w:val="22"/>
        </w:rPr>
      </w:pPr>
      <w:r w:rsidRPr="00AE0DD7">
        <w:rPr>
          <w:rFonts w:ascii="Calibri" w:hAnsi="Calibri" w:cs="Arial"/>
          <w:b/>
          <w:sz w:val="22"/>
          <w:szCs w:val="22"/>
        </w:rPr>
        <w:t>o</w:t>
      </w:r>
    </w:p>
    <w:p w:rsidR="004671EE" w:rsidRPr="00B7188F" w:rsidRDefault="004671EE" w:rsidP="00B275EA">
      <w:pPr>
        <w:tabs>
          <w:tab w:val="left" w:pos="0"/>
          <w:tab w:val="left" w:pos="360"/>
          <w:tab w:val="left" w:pos="540"/>
        </w:tabs>
        <w:spacing w:after="0"/>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4671EE" w:rsidRDefault="004671EE" w:rsidP="0012668B">
      <w:pPr>
        <w:jc w:val="both"/>
        <w:rPr>
          <w:rFonts w:ascii="Calibri" w:hAnsi="Calibri" w:cs="Tahoma"/>
          <w:sz w:val="22"/>
          <w:szCs w:val="22"/>
        </w:rPr>
      </w:pPr>
    </w:p>
    <w:p w:rsidR="004671EE" w:rsidRPr="0012668B" w:rsidRDefault="004671EE" w:rsidP="0012668B">
      <w:pPr>
        <w:jc w:val="both"/>
        <w:rPr>
          <w:rFonts w:ascii="Calibri" w:hAnsi="Calibri" w:cs="Tahoma"/>
          <w:b/>
          <w:sz w:val="22"/>
          <w:szCs w:val="22"/>
        </w:rPr>
      </w:pPr>
      <w:r w:rsidRPr="00AE0DD7">
        <w:rPr>
          <w:rFonts w:ascii="Calibri" w:hAnsi="Calibri" w:cs="Tahoma"/>
          <w:b/>
          <w:sz w:val="22"/>
          <w:szCs w:val="22"/>
        </w:rPr>
        <w:t>Dichiara inoltre:</w:t>
      </w:r>
    </w:p>
    <w:p w:rsidR="004671EE" w:rsidRDefault="004671EE" w:rsidP="001A6A1F">
      <w:pPr>
        <w:numPr>
          <w:ilvl w:val="0"/>
          <w:numId w:val="5"/>
        </w:numPr>
        <w:tabs>
          <w:tab w:val="clear" w:pos="1068"/>
          <w:tab w:val="num" w:pos="180"/>
        </w:tabs>
        <w:spacing w:after="0"/>
        <w:ind w:left="180" w:right="-2" w:hanging="180"/>
        <w:jc w:val="both"/>
        <w:rPr>
          <w:rFonts w:ascii="Calibri" w:hAnsi="Calibri" w:cs="Tahoma"/>
          <w:sz w:val="22"/>
          <w:szCs w:val="22"/>
        </w:rPr>
      </w:pPr>
      <w:r w:rsidRPr="00AE0DD7">
        <w:rPr>
          <w:rFonts w:ascii="Calibri" w:hAnsi="Calibri" w:cs="Tahoma"/>
          <w:sz w:val="22"/>
          <w:szCs w:val="22"/>
        </w:rPr>
        <w:t xml:space="preserve">di essere in possesso </w:t>
      </w:r>
      <w:r>
        <w:rPr>
          <w:rFonts w:ascii="Calibri" w:hAnsi="Calibri" w:cs="Tahoma"/>
          <w:sz w:val="22"/>
          <w:szCs w:val="22"/>
        </w:rPr>
        <w:t xml:space="preserve">di </w:t>
      </w:r>
      <w:r>
        <w:rPr>
          <w:rFonts w:ascii="Calibri" w:hAnsi="Calibri"/>
          <w:sz w:val="22"/>
          <w:szCs w:val="22"/>
        </w:rPr>
        <w:t>laurea in Medicina e Chirurgia</w:t>
      </w:r>
      <w:r>
        <w:rPr>
          <w:rFonts w:ascii="Calibri" w:hAnsi="Calibri" w:cs="Tahoma"/>
          <w:sz w:val="22"/>
          <w:szCs w:val="22"/>
        </w:rPr>
        <w:t xml:space="preserve"> conseguita </w:t>
      </w:r>
      <w:r w:rsidRPr="00AE0DD7">
        <w:rPr>
          <w:rFonts w:ascii="Calibri" w:hAnsi="Calibri" w:cs="Tahoma"/>
          <w:sz w:val="22"/>
          <w:szCs w:val="22"/>
        </w:rPr>
        <w:t>in  data_______________presso_______________________________________;</w:t>
      </w:r>
    </w:p>
    <w:p w:rsidR="004671EE" w:rsidRDefault="004671EE" w:rsidP="001A6A1F">
      <w:pPr>
        <w:spacing w:after="0"/>
        <w:ind w:left="180" w:right="-2"/>
        <w:jc w:val="both"/>
        <w:rPr>
          <w:rFonts w:ascii="Calibri" w:hAnsi="Calibri" w:cs="Tahoma"/>
          <w:sz w:val="22"/>
          <w:szCs w:val="22"/>
        </w:rPr>
      </w:pPr>
    </w:p>
    <w:p w:rsidR="004671EE" w:rsidRPr="001273FC" w:rsidRDefault="004671EE" w:rsidP="001273FC">
      <w:pPr>
        <w:numPr>
          <w:ilvl w:val="0"/>
          <w:numId w:val="5"/>
        </w:numPr>
        <w:tabs>
          <w:tab w:val="clear" w:pos="1068"/>
          <w:tab w:val="num" w:pos="180"/>
        </w:tabs>
        <w:spacing w:after="0"/>
        <w:ind w:left="180" w:right="-2" w:hanging="180"/>
        <w:jc w:val="both"/>
        <w:rPr>
          <w:rFonts w:ascii="Calibri" w:hAnsi="Calibri" w:cs="Tahoma"/>
          <w:sz w:val="22"/>
          <w:szCs w:val="22"/>
        </w:rPr>
      </w:pPr>
      <w:r w:rsidRPr="00AE0DD7">
        <w:rPr>
          <w:rFonts w:ascii="Calibri" w:hAnsi="Calibri" w:cs="Tahoma"/>
          <w:sz w:val="22"/>
          <w:szCs w:val="22"/>
        </w:rPr>
        <w:t xml:space="preserve">di essere in possesso </w:t>
      </w:r>
      <w:r>
        <w:rPr>
          <w:rFonts w:ascii="Calibri" w:hAnsi="Calibri" w:cs="Tahoma"/>
          <w:sz w:val="22"/>
          <w:szCs w:val="22"/>
        </w:rPr>
        <w:t>di</w:t>
      </w:r>
      <w:r>
        <w:rPr>
          <w:rFonts w:ascii="Calibri" w:hAnsi="Calibri"/>
          <w:sz w:val="22"/>
          <w:szCs w:val="22"/>
        </w:rPr>
        <w:t xml:space="preserve"> diploma di specializzazione in Radiodiagnostica</w:t>
      </w:r>
      <w:r>
        <w:rPr>
          <w:rFonts w:ascii="Calibri" w:hAnsi="Calibri" w:cs="Tahoma"/>
          <w:sz w:val="22"/>
          <w:szCs w:val="22"/>
        </w:rPr>
        <w:t xml:space="preserve"> conseguito </w:t>
      </w:r>
      <w:r w:rsidRPr="00AE0DD7">
        <w:rPr>
          <w:rFonts w:ascii="Calibri" w:hAnsi="Calibri" w:cs="Tahoma"/>
          <w:sz w:val="22"/>
          <w:szCs w:val="22"/>
        </w:rPr>
        <w:t>in  data_______________presso_______________________________________;</w:t>
      </w:r>
    </w:p>
    <w:p w:rsidR="004671EE" w:rsidRDefault="004671EE" w:rsidP="00572C95">
      <w:pPr>
        <w:spacing w:after="0"/>
        <w:ind w:right="-2"/>
        <w:jc w:val="both"/>
        <w:rPr>
          <w:rFonts w:ascii="Calibri" w:hAnsi="Calibri" w:cs="Tahoma"/>
          <w:sz w:val="22"/>
          <w:szCs w:val="22"/>
        </w:rPr>
      </w:pPr>
    </w:p>
    <w:p w:rsidR="004671EE" w:rsidRPr="00317FFA" w:rsidRDefault="004671EE" w:rsidP="00C515DD">
      <w:pPr>
        <w:numPr>
          <w:ilvl w:val="0"/>
          <w:numId w:val="5"/>
        </w:numPr>
        <w:tabs>
          <w:tab w:val="clear" w:pos="1068"/>
          <w:tab w:val="num" w:pos="180"/>
        </w:tabs>
        <w:spacing w:after="0"/>
        <w:ind w:left="180" w:right="-2" w:hanging="180"/>
        <w:jc w:val="both"/>
        <w:rPr>
          <w:rFonts w:ascii="Calibri" w:hAnsi="Calibri" w:cs="Tahoma"/>
          <w:sz w:val="22"/>
          <w:szCs w:val="22"/>
        </w:rPr>
      </w:pPr>
      <w:r>
        <w:rPr>
          <w:rFonts w:ascii="Calibri" w:hAnsi="Calibri"/>
          <w:sz w:val="22"/>
          <w:szCs w:val="22"/>
        </w:rPr>
        <w:t>abilitazione all’esercizio della professione;</w:t>
      </w:r>
    </w:p>
    <w:p w:rsidR="004671EE" w:rsidRDefault="004671EE" w:rsidP="00317FFA">
      <w:pPr>
        <w:pStyle w:val="PlainText"/>
        <w:tabs>
          <w:tab w:val="left" w:pos="284"/>
          <w:tab w:val="left" w:pos="567"/>
          <w:tab w:val="left" w:pos="709"/>
        </w:tabs>
        <w:spacing w:line="240" w:lineRule="atLeast"/>
        <w:jc w:val="both"/>
        <w:outlineLvl w:val="0"/>
        <w:rPr>
          <w:rFonts w:ascii="Calibri" w:hAnsi="Calibri" w:cs="Tahoma"/>
          <w:sz w:val="22"/>
          <w:szCs w:val="22"/>
          <w:lang w:eastAsia="ja-JP"/>
        </w:rPr>
      </w:pPr>
    </w:p>
    <w:p w:rsidR="004671EE" w:rsidRPr="00317FFA" w:rsidRDefault="004671EE" w:rsidP="00317FFA">
      <w:pPr>
        <w:pStyle w:val="PlainText"/>
        <w:numPr>
          <w:ilvl w:val="0"/>
          <w:numId w:val="5"/>
        </w:numPr>
        <w:tabs>
          <w:tab w:val="left" w:pos="142"/>
          <w:tab w:val="left" w:pos="567"/>
          <w:tab w:val="left" w:pos="709"/>
        </w:tabs>
        <w:spacing w:line="240" w:lineRule="atLeast"/>
        <w:ind w:hanging="1068"/>
        <w:jc w:val="both"/>
        <w:outlineLvl w:val="0"/>
        <w:rPr>
          <w:rFonts w:ascii="Calibri" w:hAnsi="Calibri" w:cs="Tahoma"/>
          <w:sz w:val="22"/>
          <w:szCs w:val="22"/>
        </w:rPr>
      </w:pPr>
      <w:bookmarkStart w:id="0" w:name="_GoBack"/>
      <w:bookmarkEnd w:id="0"/>
      <w:r>
        <w:rPr>
          <w:rFonts w:ascii="Calibri" w:hAnsi="Calibri"/>
          <w:sz w:val="22"/>
          <w:szCs w:val="22"/>
        </w:rPr>
        <w:t>pregresse esperienze lavorative o di attività di ricerca in Neuroradiologia Pediatrica.</w:t>
      </w:r>
    </w:p>
    <w:p w:rsidR="004671EE" w:rsidRDefault="004671EE" w:rsidP="0084247B">
      <w:pPr>
        <w:tabs>
          <w:tab w:val="left" w:pos="0"/>
          <w:tab w:val="left" w:pos="709"/>
        </w:tabs>
        <w:jc w:val="both"/>
        <w:rPr>
          <w:rFonts w:ascii="Calibri" w:hAnsi="Calibri" w:cs="Tahoma"/>
          <w:sz w:val="22"/>
          <w:szCs w:val="22"/>
        </w:rPr>
      </w:pPr>
    </w:p>
    <w:p w:rsidR="004671EE" w:rsidRDefault="004671EE"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4671EE" w:rsidRPr="000834AE" w:rsidRDefault="004671EE"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4671EE" w:rsidRPr="00AE0DD7" w:rsidRDefault="004671EE"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4671EE" w:rsidRDefault="004671EE"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4671EE" w:rsidRPr="00AE0DD7" w:rsidRDefault="004671EE"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4671EE" w:rsidRPr="00AE0DD7" w:rsidRDefault="004671EE" w:rsidP="004B6089">
      <w:pPr>
        <w:pStyle w:val="NoSpacing"/>
        <w:rPr>
          <w:rFonts w:ascii="Calibri" w:hAnsi="Calibri" w:cs="Calibri"/>
          <w:sz w:val="22"/>
          <w:szCs w:val="22"/>
        </w:rPr>
      </w:pPr>
    </w:p>
    <w:sectPr w:rsidR="004671EE"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71EE" w:rsidRDefault="004671EE" w:rsidP="006E1B35">
      <w:pPr>
        <w:spacing w:after="0"/>
      </w:pPr>
      <w:r>
        <w:separator/>
      </w:r>
    </w:p>
  </w:endnote>
  <w:endnote w:type="continuationSeparator" w:id="1">
    <w:p w:rsidR="004671EE" w:rsidRDefault="004671EE" w:rsidP="006E1B3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EE" w:rsidRDefault="004671EE">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71EE" w:rsidRDefault="004671EE" w:rsidP="006E1B35">
      <w:pPr>
        <w:spacing w:after="0"/>
      </w:pPr>
      <w:r>
        <w:separator/>
      </w:r>
    </w:p>
  </w:footnote>
  <w:footnote w:type="continuationSeparator" w:id="1">
    <w:p w:rsidR="004671EE" w:rsidRDefault="004671EE" w:rsidP="006E1B3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EE" w:rsidRDefault="004671EE"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1DC1660"/>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46C89"/>
    <w:rsid w:val="00053F19"/>
    <w:rsid w:val="00065627"/>
    <w:rsid w:val="000834AE"/>
    <w:rsid w:val="00094116"/>
    <w:rsid w:val="0009497B"/>
    <w:rsid w:val="000A1FBA"/>
    <w:rsid w:val="000A748E"/>
    <w:rsid w:val="000B5115"/>
    <w:rsid w:val="000D3792"/>
    <w:rsid w:val="000D7F50"/>
    <w:rsid w:val="000E6D9C"/>
    <w:rsid w:val="000E781B"/>
    <w:rsid w:val="000E7CF8"/>
    <w:rsid w:val="00120BB5"/>
    <w:rsid w:val="0012668B"/>
    <w:rsid w:val="0012739C"/>
    <w:rsid w:val="001273FC"/>
    <w:rsid w:val="0015488C"/>
    <w:rsid w:val="00171932"/>
    <w:rsid w:val="001738A7"/>
    <w:rsid w:val="001868A1"/>
    <w:rsid w:val="001A08C0"/>
    <w:rsid w:val="001A0D7A"/>
    <w:rsid w:val="001A6A1F"/>
    <w:rsid w:val="001B4E8E"/>
    <w:rsid w:val="001C27C9"/>
    <w:rsid w:val="00247443"/>
    <w:rsid w:val="00253600"/>
    <w:rsid w:val="00272492"/>
    <w:rsid w:val="00272A7E"/>
    <w:rsid w:val="002822F4"/>
    <w:rsid w:val="00285CA8"/>
    <w:rsid w:val="002E50F4"/>
    <w:rsid w:val="00311718"/>
    <w:rsid w:val="00317FFA"/>
    <w:rsid w:val="00333EF2"/>
    <w:rsid w:val="00355E0B"/>
    <w:rsid w:val="0037724B"/>
    <w:rsid w:val="003821A4"/>
    <w:rsid w:val="00393207"/>
    <w:rsid w:val="003E61CD"/>
    <w:rsid w:val="003F0C3A"/>
    <w:rsid w:val="0041659B"/>
    <w:rsid w:val="00426429"/>
    <w:rsid w:val="004671EE"/>
    <w:rsid w:val="00477084"/>
    <w:rsid w:val="00480952"/>
    <w:rsid w:val="004811BF"/>
    <w:rsid w:val="004A1E76"/>
    <w:rsid w:val="004B6089"/>
    <w:rsid w:val="004D3D1D"/>
    <w:rsid w:val="00503C7F"/>
    <w:rsid w:val="0051301A"/>
    <w:rsid w:val="0051741D"/>
    <w:rsid w:val="00524D64"/>
    <w:rsid w:val="0053532C"/>
    <w:rsid w:val="00572C95"/>
    <w:rsid w:val="005746A2"/>
    <w:rsid w:val="005C2548"/>
    <w:rsid w:val="005E0926"/>
    <w:rsid w:val="005E25A9"/>
    <w:rsid w:val="00610E25"/>
    <w:rsid w:val="006211E6"/>
    <w:rsid w:val="006229BB"/>
    <w:rsid w:val="00633FE0"/>
    <w:rsid w:val="00682210"/>
    <w:rsid w:val="006C4291"/>
    <w:rsid w:val="006D3343"/>
    <w:rsid w:val="006E1B35"/>
    <w:rsid w:val="00703365"/>
    <w:rsid w:val="00713B35"/>
    <w:rsid w:val="00751E66"/>
    <w:rsid w:val="00752627"/>
    <w:rsid w:val="0078433C"/>
    <w:rsid w:val="00794848"/>
    <w:rsid w:val="007A178F"/>
    <w:rsid w:val="007A1D59"/>
    <w:rsid w:val="007B7EF2"/>
    <w:rsid w:val="00812826"/>
    <w:rsid w:val="0084247B"/>
    <w:rsid w:val="008436FC"/>
    <w:rsid w:val="00863887"/>
    <w:rsid w:val="00872875"/>
    <w:rsid w:val="008961AE"/>
    <w:rsid w:val="008A2135"/>
    <w:rsid w:val="008B3B99"/>
    <w:rsid w:val="008C24A6"/>
    <w:rsid w:val="008C533A"/>
    <w:rsid w:val="008D2D48"/>
    <w:rsid w:val="008E1288"/>
    <w:rsid w:val="00935BCC"/>
    <w:rsid w:val="009658B6"/>
    <w:rsid w:val="00967759"/>
    <w:rsid w:val="009902CD"/>
    <w:rsid w:val="0099578B"/>
    <w:rsid w:val="009C53DD"/>
    <w:rsid w:val="009E6A13"/>
    <w:rsid w:val="009E7455"/>
    <w:rsid w:val="009F2C3C"/>
    <w:rsid w:val="00A13274"/>
    <w:rsid w:val="00A23EE4"/>
    <w:rsid w:val="00A32899"/>
    <w:rsid w:val="00A57155"/>
    <w:rsid w:val="00A833F5"/>
    <w:rsid w:val="00A94C66"/>
    <w:rsid w:val="00AA1809"/>
    <w:rsid w:val="00AA66D2"/>
    <w:rsid w:val="00AB6381"/>
    <w:rsid w:val="00AE0DD7"/>
    <w:rsid w:val="00B275EA"/>
    <w:rsid w:val="00B612D1"/>
    <w:rsid w:val="00B61697"/>
    <w:rsid w:val="00B7188F"/>
    <w:rsid w:val="00B72F2C"/>
    <w:rsid w:val="00BA1470"/>
    <w:rsid w:val="00BE0C89"/>
    <w:rsid w:val="00BF13FA"/>
    <w:rsid w:val="00C23A7B"/>
    <w:rsid w:val="00C42297"/>
    <w:rsid w:val="00C515DD"/>
    <w:rsid w:val="00C73EE1"/>
    <w:rsid w:val="00CA3AAA"/>
    <w:rsid w:val="00CB076A"/>
    <w:rsid w:val="00CB1043"/>
    <w:rsid w:val="00D31EFC"/>
    <w:rsid w:val="00D37B9A"/>
    <w:rsid w:val="00D904DB"/>
    <w:rsid w:val="00D908AE"/>
    <w:rsid w:val="00DB4E19"/>
    <w:rsid w:val="00DC555E"/>
    <w:rsid w:val="00DD7A5A"/>
    <w:rsid w:val="00DF560F"/>
    <w:rsid w:val="00E41D1E"/>
    <w:rsid w:val="00E443CE"/>
    <w:rsid w:val="00E478FB"/>
    <w:rsid w:val="00E81D76"/>
    <w:rsid w:val="00EA0DC5"/>
    <w:rsid w:val="00EB6376"/>
    <w:rsid w:val="00EC6C93"/>
    <w:rsid w:val="00ED3991"/>
    <w:rsid w:val="00ED63E1"/>
    <w:rsid w:val="00EF4DD8"/>
    <w:rsid w:val="00F5147E"/>
    <w:rsid w:val="00F719A6"/>
    <w:rsid w:val="00F7525C"/>
    <w:rsid w:val="00FB5029"/>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116"/>
    <w:pPr>
      <w:spacing w:after="200"/>
    </w:pPr>
    <w:rPr>
      <w:sz w:val="24"/>
      <w:szCs w:val="24"/>
      <w:lang w:eastAsia="ja-JP"/>
    </w:rPr>
  </w:style>
  <w:style w:type="paragraph" w:styleId="Heading1">
    <w:name w:val="heading 1"/>
    <w:basedOn w:val="Normal"/>
    <w:next w:val="Normal"/>
    <w:link w:val="Heading1Char"/>
    <w:uiPriority w:val="99"/>
    <w:qFormat/>
    <w:rsid w:val="00C515DD"/>
    <w:pPr>
      <w:keepNext/>
      <w:spacing w:after="0"/>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F01"/>
    <w:rPr>
      <w:rFonts w:asciiTheme="majorHAnsi" w:eastAsiaTheme="majorEastAsia" w:hAnsiTheme="majorHAnsi" w:cstheme="majorBidi"/>
      <w:b/>
      <w:bCs/>
      <w:kern w:val="32"/>
      <w:sz w:val="32"/>
      <w:szCs w:val="32"/>
      <w:lang w:eastAsia="ja-JP"/>
    </w:rPr>
  </w:style>
  <w:style w:type="paragraph" w:styleId="Header">
    <w:name w:val="header"/>
    <w:basedOn w:val="Normal"/>
    <w:link w:val="HeaderChar"/>
    <w:uiPriority w:val="99"/>
    <w:rsid w:val="006E1B35"/>
    <w:pPr>
      <w:tabs>
        <w:tab w:val="center" w:pos="4819"/>
        <w:tab w:val="right" w:pos="9638"/>
      </w:tabs>
      <w:spacing w:after="0"/>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spacing w:after="0"/>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pPr>
      <w:spacing w:after="0"/>
    </w:pPr>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spacing w:after="0"/>
      <w:jc w:val="both"/>
    </w:pPr>
    <w:rPr>
      <w:rFonts w:ascii="Arial" w:hAnsi="Arial"/>
      <w:sz w:val="20"/>
      <w:szCs w:val="20"/>
      <w:lang w:eastAsia="it-IT"/>
    </w:rPr>
  </w:style>
  <w:style w:type="character" w:customStyle="1" w:styleId="BodyTextChar">
    <w:name w:val="Body Text Char"/>
    <w:basedOn w:val="DefaultParagraphFont"/>
    <w:link w:val="BodyText"/>
    <w:uiPriority w:val="99"/>
    <w:semiHidden/>
    <w:rsid w:val="00623F01"/>
    <w:rPr>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lang w:val="it-IT" w:eastAsia="it-IT"/>
    </w:rPr>
  </w:style>
  <w:style w:type="paragraph" w:styleId="ListBullet">
    <w:name w:val="List Bullet"/>
    <w:basedOn w:val="Normal"/>
    <w:autoRedefine/>
    <w:uiPriority w:val="99"/>
    <w:rsid w:val="00C515DD"/>
    <w:pPr>
      <w:spacing w:after="0"/>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rsid w:val="00623F01"/>
    <w:rPr>
      <w:sz w:val="16"/>
      <w:szCs w:val="16"/>
      <w:lang w:eastAsia="ja-JP"/>
    </w:rPr>
  </w:style>
  <w:style w:type="paragraph" w:styleId="PlainText">
    <w:name w:val="Plain Text"/>
    <w:basedOn w:val="Normal"/>
    <w:link w:val="PlainTextChar"/>
    <w:uiPriority w:val="99"/>
    <w:rsid w:val="00C515DD"/>
    <w:pPr>
      <w:spacing w:after="0"/>
    </w:pPr>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rPr>
  </w:style>
  <w:style w:type="paragraph" w:styleId="Title">
    <w:name w:val="Title"/>
    <w:basedOn w:val="Normal"/>
    <w:link w:val="TitleChar"/>
    <w:uiPriority w:val="99"/>
    <w:qFormat/>
    <w:rsid w:val="00C515DD"/>
    <w:pPr>
      <w:spacing w:after="0"/>
      <w:jc w:val="center"/>
    </w:pPr>
    <w:rPr>
      <w:rFonts w:ascii="Times New Roman" w:hAnsi="Times New Roman"/>
      <w:b/>
      <w:sz w:val="32"/>
      <w:lang w:eastAsia="it-IT"/>
    </w:rPr>
  </w:style>
  <w:style w:type="character" w:customStyle="1" w:styleId="TitleChar">
    <w:name w:val="Title Char"/>
    <w:basedOn w:val="DefaultParagraphFont"/>
    <w:link w:val="Title"/>
    <w:uiPriority w:val="10"/>
    <w:rsid w:val="00623F01"/>
    <w:rPr>
      <w:rFonts w:asciiTheme="majorHAnsi" w:eastAsiaTheme="majorEastAsia" w:hAnsiTheme="majorHAnsi" w:cstheme="majorBidi"/>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 w:type="paragraph" w:styleId="ListParagraph">
    <w:name w:val="List Paragraph"/>
    <w:basedOn w:val="Normal"/>
    <w:uiPriority w:val="99"/>
    <w:qFormat/>
    <w:rsid w:val="00317FFA"/>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6</Pages>
  <Words>2384</Words>
  <Characters>13589</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21</cp:revision>
  <cp:lastPrinted>2016-02-08T11:54:00Z</cp:lastPrinted>
  <dcterms:created xsi:type="dcterms:W3CDTF">2016-02-06T11:26:00Z</dcterms:created>
  <dcterms:modified xsi:type="dcterms:W3CDTF">2016-02-08T11:54:00Z</dcterms:modified>
</cp:coreProperties>
</file>