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34F4" w:rsidRPr="000A5712" w:rsidRDefault="002D34F4" w:rsidP="00F74D51">
      <w:pPr>
        <w:spacing w:after="0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sz w:val="22"/>
          <w:szCs w:val="22"/>
        </w:rPr>
        <w:tab/>
      </w:r>
      <w:r w:rsidRPr="000A5712">
        <w:rPr>
          <w:rFonts w:ascii="Calibri" w:hAnsi="Calibri" w:cs="Arial"/>
          <w:sz w:val="22"/>
          <w:szCs w:val="22"/>
        </w:rPr>
        <w:tab/>
      </w:r>
      <w:r w:rsidRPr="000A5712">
        <w:rPr>
          <w:rFonts w:ascii="Calibri" w:hAnsi="Calibri" w:cs="Arial"/>
          <w:sz w:val="22"/>
          <w:szCs w:val="22"/>
        </w:rPr>
        <w:tab/>
      </w:r>
      <w:r w:rsidRPr="000A5712">
        <w:rPr>
          <w:rFonts w:ascii="Calibri" w:hAnsi="Calibri" w:cs="Arial"/>
          <w:sz w:val="22"/>
          <w:szCs w:val="22"/>
        </w:rPr>
        <w:tab/>
      </w:r>
      <w:r w:rsidRPr="000A5712">
        <w:rPr>
          <w:rFonts w:ascii="Calibri" w:hAnsi="Calibri" w:cs="Arial"/>
          <w:sz w:val="22"/>
          <w:szCs w:val="22"/>
        </w:rPr>
        <w:tab/>
      </w:r>
      <w:r>
        <w:rPr>
          <w:rFonts w:ascii="Calibri" w:hAnsi="Calibri" w:cs="Arial"/>
          <w:sz w:val="22"/>
          <w:szCs w:val="22"/>
        </w:rPr>
        <w:t xml:space="preserve">                                           </w:t>
      </w:r>
      <w:r w:rsidRPr="000A5712">
        <w:rPr>
          <w:rFonts w:ascii="Calibri" w:hAnsi="Calibri" w:cs="Arial"/>
          <w:b/>
          <w:sz w:val="22"/>
          <w:szCs w:val="22"/>
        </w:rPr>
        <w:t>Al Direttore Generale</w:t>
      </w:r>
    </w:p>
    <w:p w:rsidR="002D34F4" w:rsidRPr="000A5712" w:rsidRDefault="002D34F4" w:rsidP="00F74D51">
      <w:pPr>
        <w:spacing w:after="0"/>
        <w:ind w:left="4956" w:firstLine="708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della Fondazione IRCCS Cà Granda</w:t>
      </w:r>
    </w:p>
    <w:p w:rsidR="002D34F4" w:rsidRPr="000A5712" w:rsidRDefault="002D34F4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“Ospedale Maggiore Policlinico”</w:t>
      </w:r>
    </w:p>
    <w:p w:rsidR="002D34F4" w:rsidRPr="000A5712" w:rsidRDefault="002D34F4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Via Francesco Sforza, 28</w:t>
      </w:r>
    </w:p>
    <w:p w:rsidR="002D34F4" w:rsidRPr="000A5712" w:rsidRDefault="002D34F4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20122 MILANO</w:t>
      </w:r>
    </w:p>
    <w:p w:rsidR="002D34F4" w:rsidRPr="000A5712" w:rsidRDefault="002D34F4" w:rsidP="00F74D51">
      <w:pPr>
        <w:spacing w:line="264" w:lineRule="auto"/>
        <w:jc w:val="both"/>
        <w:rPr>
          <w:rFonts w:ascii="Calibri" w:hAnsi="Calibri" w:cs="Arial"/>
          <w:sz w:val="22"/>
          <w:szCs w:val="22"/>
        </w:rPr>
      </w:pPr>
    </w:p>
    <w:p w:rsidR="002D34F4" w:rsidRDefault="002D34F4" w:rsidP="00F74D51">
      <w:pPr>
        <w:pStyle w:val="BodyTextIndent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 w:rsidRPr="000A5712">
        <w:rPr>
          <w:rFonts w:ascii="Calibri" w:hAnsi="Calibri"/>
          <w:sz w:val="22"/>
          <w:szCs w:val="22"/>
        </w:rPr>
        <w:t xml:space="preserve">il/la sottoscritto/a …………………………………………………………………………. chiede di </w:t>
      </w:r>
      <w:r>
        <w:rPr>
          <w:rFonts w:ascii="Calibri" w:hAnsi="Calibri"/>
          <w:sz w:val="22"/>
          <w:szCs w:val="22"/>
        </w:rPr>
        <w:t>essere ammesso/a alla selezione pubblica per il conferimento di incarico di collaborazione per il Progetto:</w:t>
      </w:r>
    </w:p>
    <w:p w:rsidR="002D34F4" w:rsidRDefault="002D34F4" w:rsidP="00F74D51">
      <w:pPr>
        <w:pStyle w:val="BodyTextIndent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Titolo: _________________________________________________________________________________</w:t>
      </w:r>
    </w:p>
    <w:p w:rsidR="002D34F4" w:rsidRDefault="002D34F4" w:rsidP="00F74D51">
      <w:pPr>
        <w:pStyle w:val="BodyTextIndent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2D34F4" w:rsidRDefault="002D34F4" w:rsidP="00A40158">
      <w:pPr>
        <w:pStyle w:val="BodyTextIndent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UO: _________________________________________________________________________________</w:t>
      </w:r>
    </w:p>
    <w:p w:rsidR="002D34F4" w:rsidRDefault="002D34F4" w:rsidP="00A40158">
      <w:pPr>
        <w:pStyle w:val="BodyTextIndent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2D34F4" w:rsidRDefault="002D34F4" w:rsidP="00A40158">
      <w:pPr>
        <w:pStyle w:val="BodyTextIndent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Codice Avviso_________________________________________________________________________</w:t>
      </w:r>
    </w:p>
    <w:p w:rsidR="002D34F4" w:rsidRDefault="002D34F4" w:rsidP="00A40158">
      <w:pPr>
        <w:pStyle w:val="BodyTextIndent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2D34F4" w:rsidRDefault="002D34F4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A tal fine dichiara sotto la propria responsabilità:</w:t>
      </w:r>
    </w:p>
    <w:p w:rsidR="002D34F4" w:rsidRDefault="002D34F4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COGNOME _______________________________ NOME _________________________________________</w:t>
      </w:r>
    </w:p>
    <w:p w:rsidR="002D34F4" w:rsidRDefault="002D34F4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DATA di NASCITA _________________________ LUOGO di NASCITA _______________________________</w:t>
      </w:r>
    </w:p>
    <w:p w:rsidR="002D34F4" w:rsidRDefault="002D34F4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CITTADINANZA ______________________________ RESIDENZA</w:t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  <w:t>___________________________________</w:t>
      </w:r>
    </w:p>
    <w:p w:rsidR="002D34F4" w:rsidRDefault="002D34F4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INDIRIZZO ________________________________ n. ________ C.A.P. ______________________________</w:t>
      </w:r>
    </w:p>
    <w:p w:rsidR="002D34F4" w:rsidRDefault="002D34F4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RECAPITO TELEFONICO_____________________________________________________________________</w:t>
      </w:r>
    </w:p>
    <w:p w:rsidR="002D34F4" w:rsidRDefault="002D34F4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Domicilio eletto ai fini della selezione:</w:t>
      </w:r>
    </w:p>
    <w:p w:rsidR="002D34F4" w:rsidRDefault="002D34F4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Via ________________________________________________________ n. __________________________</w:t>
      </w:r>
    </w:p>
    <w:p w:rsidR="002D34F4" w:rsidRDefault="002D34F4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Comune ____________________________________ C.A.P. ____________ Provincia __________________</w:t>
      </w:r>
    </w:p>
    <w:p w:rsidR="002D34F4" w:rsidRDefault="002D34F4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Telefono ________________________________________________________________________________</w:t>
      </w:r>
    </w:p>
    <w:p w:rsidR="002D34F4" w:rsidRDefault="002D34F4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e-mail  _________________________________________________________________________________</w:t>
      </w:r>
    </w:p>
    <w:p w:rsidR="002D34F4" w:rsidRDefault="002D34F4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CODICE FISCALE __________________________________________________________________________</w:t>
      </w:r>
    </w:p>
    <w:p w:rsidR="002D34F4" w:rsidRDefault="002D34F4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Partita Iva _______________________________________________________________________________ </w:t>
      </w:r>
    </w:p>
    <w:p w:rsidR="002D34F4" w:rsidRDefault="002D34F4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Dichiara inoltre:</w:t>
      </w:r>
    </w:p>
    <w:p w:rsidR="002D34F4" w:rsidRDefault="002D34F4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 Laurea in ___________________________, conseguito in data _________________ presso ____________________________________________________________</w:t>
      </w:r>
    </w:p>
    <w:p w:rsidR="002D34F4" w:rsidRDefault="002D34F4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specializzazione in ______________________________, conseguita in data</w:t>
      </w:r>
    </w:p>
    <w:p w:rsidR="002D34F4" w:rsidRDefault="002D34F4" w:rsidP="002D5916">
      <w:pPr>
        <w:spacing w:after="120"/>
        <w:ind w:left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________________ presso __________________________________________________________ </w:t>
      </w:r>
    </w:p>
    <w:p w:rsidR="002D34F4" w:rsidRDefault="002D34F4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iscritto all’Ordine _____________________________________________________________</w:t>
      </w:r>
    </w:p>
    <w:p w:rsidR="002D34F4" w:rsidRDefault="002D34F4" w:rsidP="00F74D51">
      <w:pPr>
        <w:numPr>
          <w:ilvl w:val="0"/>
          <w:numId w:val="1"/>
        </w:numPr>
        <w:tabs>
          <w:tab w:val="num" w:pos="426"/>
        </w:tabs>
        <w:spacing w:line="288" w:lineRule="auto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delle seguenti esperienze richieste dal bando:______________________________________________________________________________________________________________________________________________________________________________________________________________________________________________________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___________________________________________________________________________________________________________________________________________________________________________________________________________________________________________________________;</w:t>
      </w:r>
    </w:p>
    <w:p w:rsidR="002D34F4" w:rsidRDefault="002D34F4" w:rsidP="00F74D51">
      <w:pPr>
        <w:numPr>
          <w:ilvl w:val="0"/>
          <w:numId w:val="2"/>
        </w:numPr>
        <w:tabs>
          <w:tab w:val="num" w:pos="426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avere / di  avere condanne penali o procedimenti  legali in corso;</w:t>
      </w:r>
    </w:p>
    <w:p w:rsidR="002D34F4" w:rsidRDefault="002D34F4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non essere già titolare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</w:t>
      </w:r>
    </w:p>
    <w:p w:rsidR="002D34F4" w:rsidRDefault="002D34F4" w:rsidP="00F74D51">
      <w:pPr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o</w:t>
      </w:r>
    </w:p>
    <w:p w:rsidR="002D34F4" w:rsidRDefault="002D34F4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assegnatario/a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tipo) ………………………………………………………………………………, con scadenza …………………………………cui sono disposto/a a rinunciare in caso di vincita della borsa di studio in oggetto;</w:t>
      </w:r>
    </w:p>
    <w:p w:rsidR="002D34F4" w:rsidRDefault="002D34F4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rientrare nelle fattispecie previste dalla L. 114/2014,art. 6., per il quale si ritengono esclusi dalla selezione i soggetti già lavoratori privati o pubblici collocati in quiescenza;</w:t>
      </w:r>
    </w:p>
    <w:p w:rsidR="002D34F4" w:rsidRDefault="002D34F4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di non avere grado di parentela o affinità fino al secondo grado compreso con il Responsabile di U.O. / Servizio cui afferisce la borsa di studio, o con il Direttore del relativo Dipartimento, ovvero con il Direttore Generale, Scientifico, Sanitario o Amministrativo o con un componente del Consiglio di Amministrazione della Fondazione;</w:t>
      </w:r>
    </w:p>
    <w:p w:rsidR="002D34F4" w:rsidRDefault="002D34F4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essere legato con rapporto di impiego ad Enti pubblici o privati;</w:t>
      </w:r>
    </w:p>
    <w:p w:rsidR="002D34F4" w:rsidRDefault="002D34F4" w:rsidP="00F74D51">
      <w:pPr>
        <w:tabs>
          <w:tab w:val="left" w:pos="540"/>
        </w:tabs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 xml:space="preserve">o </w:t>
      </w:r>
    </w:p>
    <w:p w:rsidR="002D34F4" w:rsidRDefault="002D34F4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legato con rapporto di impiego con ………………………………………… nella qualifica di …………..………………………….. cui sono disposto/a a rinunciare in caso di vincita della collaborazione in oggetto, ovvero ad ottenere dal datore di lavoro apposita autorizzazione allo svolgimento dell’incarico presso questa Fondazione;</w:t>
      </w:r>
    </w:p>
    <w:p w:rsidR="002D34F4" w:rsidRDefault="002D34F4" w:rsidP="00F74D51">
      <w:pPr>
        <w:tabs>
          <w:tab w:val="left" w:pos="709"/>
        </w:tabs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Allega alla presente domanda il proprio curriculum vitae datato e firmato.</w:t>
      </w:r>
    </w:p>
    <w:p w:rsidR="002D34F4" w:rsidRDefault="002D34F4" w:rsidP="00F74D51">
      <w:pPr>
        <w:spacing w:after="120"/>
        <w:jc w:val="both"/>
        <w:rPr>
          <w:rFonts w:ascii="Calibri" w:hAnsi="Calibri" w:cs="Arial"/>
          <w:b/>
          <w:bCs/>
          <w:sz w:val="22"/>
          <w:szCs w:val="22"/>
        </w:rPr>
      </w:pPr>
      <w:r>
        <w:rPr>
          <w:rFonts w:ascii="Calibri" w:hAnsi="Calibri" w:cs="Arial"/>
          <w:b/>
          <w:bCs/>
          <w:sz w:val="22"/>
          <w:szCs w:val="22"/>
        </w:rPr>
        <w:t xml:space="preserve">Il curriculum vitae, datato e sottoscritto dal candidato, dovrà contenere l’autorizzazione al trattamento dei dati e alla pubblicazione sul sito web della Fondazione ai sensi della normativa vigente ed in particolare dell’art. 15 del d.lgs. n. 33 del </w:t>
      </w:r>
      <w:smartTag w:uri="urn:schemas-microsoft-com:office:smarttags" w:element="date">
        <w:smartTagPr>
          <w:attr w:name="Year" w:val="2013"/>
          <w:attr w:name="Day" w:val="14"/>
          <w:attr w:name="Month" w:val="3"/>
          <w:attr w:name="ls" w:val="trans"/>
        </w:smartTagPr>
        <w:r>
          <w:rPr>
            <w:rFonts w:ascii="Calibri" w:hAnsi="Calibri" w:cs="Arial"/>
            <w:b/>
            <w:bCs/>
            <w:sz w:val="22"/>
            <w:szCs w:val="22"/>
          </w:rPr>
          <w:t>14 marzo 2013</w:t>
        </w:r>
      </w:smartTag>
      <w:r>
        <w:rPr>
          <w:rFonts w:ascii="Calibri" w:hAnsi="Calibri" w:cs="Arial"/>
          <w:b/>
          <w:bCs/>
          <w:sz w:val="22"/>
          <w:szCs w:val="22"/>
        </w:rPr>
        <w:t>.</w:t>
      </w:r>
    </w:p>
    <w:p w:rsidR="002D34F4" w:rsidRDefault="002D34F4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sottoscritto/a, consapevole delle sanzioni penali previste dall’art. 76 del DPR </w:t>
      </w:r>
      <w:smartTag w:uri="urn:schemas-microsoft-com:office:smarttags" w:element="date">
        <w:smartTagPr>
          <w:attr w:name="Year" w:val="2000"/>
          <w:attr w:name="Day" w:val="28"/>
          <w:attr w:name="Month" w:val="12"/>
          <w:attr w:name="ls" w:val="trans"/>
        </w:smartTagPr>
        <w:r>
          <w:rPr>
            <w:rFonts w:ascii="Calibri" w:hAnsi="Calibri" w:cs="Tahoma"/>
            <w:sz w:val="22"/>
            <w:szCs w:val="22"/>
          </w:rPr>
          <w:t>28.12.2000</w:t>
        </w:r>
      </w:smartTag>
      <w:r>
        <w:rPr>
          <w:rFonts w:ascii="Calibri" w:hAnsi="Calibri" w:cs="Tahoma"/>
          <w:sz w:val="22"/>
          <w:szCs w:val="22"/>
        </w:rPr>
        <w:t xml:space="preserve"> n. 445, nel caso di mendaci dichiarazioni, falsità negli atti, uso ed esibizione di atti falsi o contenenti dati non più rispondenti a verità, DICHIARA, sotto la propria personale responsabilità, che tutto quanto sopra riportato corrisponde al vero. Il/la sottoscritto/a si impegna a notificare tempestivamente, mediante raccomandata con avviso di ricevimento, le eventuali variazioni del recapito per le comunicazioni relative all’avviso di selezione.</w:t>
      </w:r>
    </w:p>
    <w:p w:rsidR="002D34F4" w:rsidRDefault="002D34F4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 dichiara di essere a conoscenza che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Tahoma"/>
            <w:sz w:val="22"/>
            <w:szCs w:val="22"/>
          </w:rPr>
          <w:t>la Fondazione</w:t>
        </w:r>
      </w:smartTag>
      <w:r>
        <w:rPr>
          <w:rFonts w:ascii="Calibri" w:hAnsi="Calibri" w:cs="Tahoma"/>
          <w:sz w:val="22"/>
          <w:szCs w:val="22"/>
        </w:rPr>
        <w:t xml:space="preserve"> non risponde per eventuali disguidi postali, né per la mancata comunicazione – da effettuare con le modalità previste nell’avviso di selezione – dell’eventuale  cambio di residenza o del recapito delle comunicazioni indicate nella presente domanda. Il/la sottoscritto/la dichiara, infine, di aver preso visione dell’avviso di selezione e di sottostare a tutte le condizioni ivi stabilite.</w:t>
      </w:r>
    </w:p>
    <w:p w:rsidR="002D34F4" w:rsidRDefault="002D34F4" w:rsidP="00F74D51">
      <w:p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Milano, li 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                       Firma                       </w:t>
      </w:r>
    </w:p>
    <w:p w:rsidR="002D34F4" w:rsidRDefault="002D34F4" w:rsidP="00F74D51">
      <w:pPr>
        <w:spacing w:after="120"/>
        <w:ind w:left="717"/>
        <w:jc w:val="right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-----------------------------------------------------</w:t>
      </w:r>
    </w:p>
    <w:p w:rsidR="002D34F4" w:rsidRDefault="002D34F4" w:rsidP="00F74D51">
      <w:pPr>
        <w:spacing w:after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</w:p>
    <w:p w:rsidR="002D34F4" w:rsidRDefault="002D34F4"/>
    <w:sectPr w:rsidR="002D34F4" w:rsidSect="00F74D5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?l?r ??fc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AD62DD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abstractNum w:abstractNumId="1">
    <w:nsid w:val="7D5B50E8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283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61551"/>
    <w:rsid w:val="000976E9"/>
    <w:rsid w:val="000A3151"/>
    <w:rsid w:val="000A5712"/>
    <w:rsid w:val="0014106A"/>
    <w:rsid w:val="00161551"/>
    <w:rsid w:val="00166D7B"/>
    <w:rsid w:val="00171FEC"/>
    <w:rsid w:val="00194198"/>
    <w:rsid w:val="001D6471"/>
    <w:rsid w:val="001E3B96"/>
    <w:rsid w:val="002C2E39"/>
    <w:rsid w:val="002D34F4"/>
    <w:rsid w:val="002D5916"/>
    <w:rsid w:val="003764D6"/>
    <w:rsid w:val="004B0DC6"/>
    <w:rsid w:val="004F50FC"/>
    <w:rsid w:val="00530CB2"/>
    <w:rsid w:val="00544E75"/>
    <w:rsid w:val="00580E56"/>
    <w:rsid w:val="0062692D"/>
    <w:rsid w:val="00637B0D"/>
    <w:rsid w:val="0064071D"/>
    <w:rsid w:val="0066590D"/>
    <w:rsid w:val="006E0CEB"/>
    <w:rsid w:val="006F56D9"/>
    <w:rsid w:val="00716D42"/>
    <w:rsid w:val="00716F8A"/>
    <w:rsid w:val="00742F60"/>
    <w:rsid w:val="00762C8B"/>
    <w:rsid w:val="00787F25"/>
    <w:rsid w:val="007E7F1A"/>
    <w:rsid w:val="007F0E7D"/>
    <w:rsid w:val="008535CE"/>
    <w:rsid w:val="00866178"/>
    <w:rsid w:val="008C7F61"/>
    <w:rsid w:val="008E69CC"/>
    <w:rsid w:val="008F5938"/>
    <w:rsid w:val="00901584"/>
    <w:rsid w:val="00920261"/>
    <w:rsid w:val="009353A4"/>
    <w:rsid w:val="009601DB"/>
    <w:rsid w:val="00A31B77"/>
    <w:rsid w:val="00A31D92"/>
    <w:rsid w:val="00A40158"/>
    <w:rsid w:val="00AA5B8A"/>
    <w:rsid w:val="00C12E7A"/>
    <w:rsid w:val="00C600E8"/>
    <w:rsid w:val="00C80F0B"/>
    <w:rsid w:val="00C853BF"/>
    <w:rsid w:val="00C922BA"/>
    <w:rsid w:val="00C95078"/>
    <w:rsid w:val="00CC0992"/>
    <w:rsid w:val="00CD03EB"/>
    <w:rsid w:val="00CD49F7"/>
    <w:rsid w:val="00D165A6"/>
    <w:rsid w:val="00D350DE"/>
    <w:rsid w:val="00D36949"/>
    <w:rsid w:val="00D53F8F"/>
    <w:rsid w:val="00D80257"/>
    <w:rsid w:val="00DB2B0E"/>
    <w:rsid w:val="00DB5340"/>
    <w:rsid w:val="00DB5E4A"/>
    <w:rsid w:val="00DC4C5A"/>
    <w:rsid w:val="00E25C0A"/>
    <w:rsid w:val="00E937A6"/>
    <w:rsid w:val="00ED7A4C"/>
    <w:rsid w:val="00EE3605"/>
    <w:rsid w:val="00F2484C"/>
    <w:rsid w:val="00F74D51"/>
    <w:rsid w:val="00F876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date"/>
  <w:smartTagType w:namespaceuri="urn:schemas-microsoft-com:office:smarttags" w:name="PersonName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4D51"/>
    <w:pPr>
      <w:spacing w:after="200"/>
    </w:pPr>
    <w:rPr>
      <w:rFonts w:ascii="Cambria" w:eastAsia="MS Mincho" w:hAnsi="Cambria"/>
      <w:sz w:val="24"/>
      <w:szCs w:val="24"/>
      <w:lang w:eastAsia="ja-JP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6155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link w:val="TitleChar"/>
    <w:uiPriority w:val="99"/>
    <w:qFormat/>
    <w:rsid w:val="00C95078"/>
    <w:pPr>
      <w:spacing w:after="0"/>
      <w:jc w:val="center"/>
    </w:pPr>
    <w:rPr>
      <w:rFonts w:ascii="Arial" w:eastAsia="Times New Roman" w:hAnsi="Arial"/>
      <w:b/>
      <w:szCs w:val="20"/>
      <w:lang w:eastAsia="it-IT"/>
    </w:rPr>
  </w:style>
  <w:style w:type="character" w:customStyle="1" w:styleId="TitleChar">
    <w:name w:val="Title Char"/>
    <w:basedOn w:val="DefaultParagraphFont"/>
    <w:link w:val="Title"/>
    <w:uiPriority w:val="99"/>
    <w:locked/>
    <w:rsid w:val="00C95078"/>
    <w:rPr>
      <w:rFonts w:ascii="Arial" w:hAnsi="Arial" w:cs="Times New Roman"/>
      <w:b/>
      <w:sz w:val="20"/>
      <w:szCs w:val="20"/>
      <w:lang w:eastAsia="it-IT"/>
    </w:rPr>
  </w:style>
  <w:style w:type="paragraph" w:styleId="BodyTextIndent">
    <w:name w:val="Body Text Indent"/>
    <w:basedOn w:val="Normal"/>
    <w:link w:val="BodyTextIndentChar"/>
    <w:uiPriority w:val="99"/>
    <w:semiHidden/>
    <w:rsid w:val="00F74D51"/>
    <w:pPr>
      <w:spacing w:after="120"/>
      <w:ind w:left="283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F74D51"/>
    <w:rPr>
      <w:rFonts w:ascii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9115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58</TotalTime>
  <Pages>2</Pages>
  <Words>884</Words>
  <Characters>5042</Characters>
  <Application>Microsoft Office Outlook</Application>
  <DocSecurity>0</DocSecurity>
  <Lines>0</Lines>
  <Paragraphs>0</Paragraphs>
  <ScaleCrop>false</ScaleCrop>
  <Company>Fondazione IRCCS Ca'Granda Ospedale Maggiore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ernestina_lopilato</dc:creator>
  <cp:keywords/>
  <dc:description/>
  <cp:lastModifiedBy>silvia_pasini</cp:lastModifiedBy>
  <cp:revision>58</cp:revision>
  <cp:lastPrinted>2017-07-26T07:25:00Z</cp:lastPrinted>
  <dcterms:created xsi:type="dcterms:W3CDTF">2016-06-09T12:20:00Z</dcterms:created>
  <dcterms:modified xsi:type="dcterms:W3CDTF">2018-05-07T11:36:00Z</dcterms:modified>
</cp:coreProperties>
</file>